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6927735"/>
        <w:docPartObj>
          <w:docPartGallery w:val="Cover Pages"/>
          <w:docPartUnique/>
        </w:docPartObj>
      </w:sdtPr>
      <w:sdtEndPr>
        <w:rPr>
          <w:color w:val="EBDDC3" w:themeColor="background2"/>
        </w:rPr>
      </w:sdtEndPr>
      <w:sdtContent>
        <w:tbl>
          <w:tblPr>
            <w:tblStyle w:val="Mkatabulky"/>
            <w:tblW w:w="5000" w:type="pct"/>
            <w:jc w:val="center"/>
            <w:tblBorders>
              <w:top w:val="single" w:sz="48" w:space="0" w:color="FFFFFF" w:themeColor="light1"/>
              <w:left w:val="single" w:sz="48" w:space="0" w:color="FFFFFF" w:themeColor="light1"/>
              <w:bottom w:val="single" w:sz="48" w:space="0" w:color="FFFFFF" w:themeColor="light1"/>
              <w:right w:val="single" w:sz="48" w:space="0" w:color="FFFFFF" w:themeColor="light1"/>
              <w:insideH w:val="single" w:sz="48" w:space="0" w:color="FFFFFF" w:themeColor="light1"/>
              <w:insideV w:val="single" w:sz="48" w:space="0" w:color="FFFFFF" w:themeColor="light1"/>
            </w:tblBorders>
            <w:tblCellMar>
              <w:left w:w="115" w:type="dxa"/>
              <w:right w:w="115" w:type="dxa"/>
            </w:tblCellMar>
            <w:tblLook w:val="01E0" w:firstRow="1" w:lastRow="1" w:firstColumn="1" w:lastColumn="1" w:noHBand="0" w:noVBand="0"/>
          </w:tblPr>
          <w:tblGrid>
            <w:gridCol w:w="1667"/>
            <w:gridCol w:w="8202"/>
          </w:tblGrid>
          <w:tr w:rsidR="00254C9E" w14:paraId="34675464" w14:textId="77777777" w:rsidTr="000B0D8C">
            <w:trPr>
              <w:trHeight w:val="3373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4675462" w14:textId="77777777" w:rsidR="00254C9E" w:rsidRDefault="00254C9E">
                <w:pPr>
                  <w:pStyle w:val="Bezmezer"/>
                </w:pPr>
              </w:p>
            </w:tc>
            <w:tc>
              <w:tcPr>
                <w:tcW w:w="4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115" w:type="dxa"/>
                  <w:bottom w:w="115" w:type="dxa"/>
                </w:tcMar>
                <w:vAlign w:val="bottom"/>
              </w:tcPr>
              <w:p w14:paraId="34675463" w14:textId="77777777" w:rsidR="00254C9E" w:rsidRDefault="00490591" w:rsidP="00D55D3B">
                <w:pPr>
                  <w:pStyle w:val="Bezmezer"/>
                  <w:rPr>
                    <w:rFonts w:asciiTheme="majorHAnsi" w:eastAsiaTheme="majorEastAsia" w:hAnsiTheme="majorHAnsi" w:cstheme="majorBidi"/>
                    <w:color w:val="775F55" w:themeColor="text2"/>
                    <w:sz w:val="120"/>
                    <w:szCs w:val="120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aps/>
                      <w:color w:val="775F55" w:themeColor="text2"/>
                      <w:sz w:val="110"/>
                      <w:szCs w:val="110"/>
                    </w:rPr>
                    <w:alias w:val="Název"/>
                    <w:id w:val="541102321"/>
                    <w:placeholder>
                      <w:docPart w:val="2A5111B4F9714F548600309013C61844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F51805">
                      <w:rPr>
                        <w:rFonts w:asciiTheme="majorHAnsi" w:eastAsiaTheme="majorEastAsia" w:hAnsiTheme="majorHAnsi" w:cstheme="majorBidi"/>
                        <w:caps/>
                        <w:color w:val="775F55" w:themeColor="text2"/>
                        <w:sz w:val="110"/>
                        <w:szCs w:val="110"/>
                      </w:rPr>
                      <w:t>Ochrana osobních dat v masérně Bazén</w:t>
                    </w:r>
                  </w:sdtContent>
                </w:sdt>
              </w:p>
            </w:tc>
          </w:tr>
          <w:tr w:rsidR="00254C9E" w14:paraId="34675467" w14:textId="77777777">
            <w:trPr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4675465" w14:textId="77777777" w:rsidR="00254C9E" w:rsidRDefault="00254C9E">
                <w:pPr>
                  <w:pStyle w:val="Bezmezer"/>
                  <w:rPr>
                    <w:color w:val="EBDDC3" w:themeColor="background2"/>
                  </w:rPr>
                </w:pPr>
              </w:p>
            </w:tc>
            <w:tc>
              <w:tcPr>
                <w:tcW w:w="4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left w:w="72" w:type="dxa"/>
                  <w:bottom w:w="216" w:type="dxa"/>
                  <w:right w:w="0" w:type="dxa"/>
                </w:tcMar>
                <w:vAlign w:val="bottom"/>
              </w:tcPr>
              <w:p w14:paraId="34675466" w14:textId="77777777" w:rsidR="00254C9E" w:rsidRDefault="00400E41">
                <w:r>
                  <w:rPr>
                    <w:noProof/>
                    <w:lang w:eastAsia="cs-CZ"/>
                  </w:rPr>
                  <w:drawing>
                    <wp:inline distT="0" distB="0" distL="0" distR="0" wp14:anchorId="346754A4" wp14:editId="346754A5">
                      <wp:extent cx="4915213" cy="2826797"/>
                      <wp:effectExtent l="19050" t="0" r="228287" b="335503"/>
                      <wp:docPr id="4" name="Pictur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j0313896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5213" cy="282679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noFill/>
                              </a:ln>
                              <a:effectLst>
                                <a:outerShdw blurRad="152400" dist="12000" dir="900000" sy="98000" kx="110000" ky="200000" algn="tl" rotWithShape="0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  <a:scene3d>
                                <a:camera prst="perspectiveRelaxed">
                                  <a:rot lat="19800000" lon="1200000" rev="20820000"/>
                                </a:camera>
                                <a:lightRig rig="threePt" dir="t"/>
                              </a:scene3d>
                              <a:sp3d contourW="6350" prstMaterial="matte">
                                <a:bevelT w="101600" h="101600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254C9E" w14:paraId="3467546A" w14:textId="77777777">
            <w:trPr>
              <w:trHeight w:val="864"/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</w:tcBorders>
                <w:shd w:val="clear" w:color="auto" w:fill="DD8047" w:themeFill="accent2"/>
                <w:vAlign w:val="center"/>
              </w:tcPr>
              <w:p w14:paraId="34675468" w14:textId="77777777" w:rsidR="00254C9E" w:rsidRDefault="00490591" w:rsidP="005D7D8F">
                <w:pPr>
                  <w:pStyle w:val="Bezmezer"/>
                  <w:jc w:val="center"/>
                  <w:rPr>
                    <w:color w:val="FFFFFF" w:themeColor="background1"/>
                    <w:sz w:val="32"/>
                    <w:szCs w:val="32"/>
                  </w:rPr>
                </w:pPr>
                <w:sdt>
                  <w:sdtPr>
                    <w:rPr>
                      <w:color w:val="FFFFFF" w:themeColor="background1"/>
                      <w:sz w:val="32"/>
                      <w:szCs w:val="32"/>
                    </w:rPr>
                    <w:alias w:val="Datum"/>
                    <w:id w:val="541102334"/>
                    <w:placeholder>
                      <w:docPart w:val="4EE08EE0185D4AE291AB232C5A8F3B80"/>
                    </w:placeholder>
                    <w:date w:fullDate="2018-05-16T00:00:00Z">
                      <w:dateFormat w:val="d.M.yyyy"/>
                      <w:lid w:val="cs-CZ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D7D8F">
                      <w:rPr>
                        <w:color w:val="FFFFFF" w:themeColor="background1"/>
                        <w:sz w:val="32"/>
                        <w:szCs w:val="32"/>
                      </w:rPr>
                      <w:t>16.5.2018</w:t>
                    </w:r>
                  </w:sdtContent>
                </w:sdt>
              </w:p>
            </w:tc>
            <w:tc>
              <w:tcPr>
                <w:tcW w:w="4000" w:type="pct"/>
                <w:tcBorders>
                  <w:top w:val="nil"/>
                  <w:bottom w:val="nil"/>
                  <w:right w:val="nil"/>
                </w:tcBorders>
                <w:shd w:val="clear" w:color="auto" w:fill="94B6D2" w:themeFill="accent1"/>
                <w:tcMar>
                  <w:left w:w="216" w:type="dxa"/>
                </w:tcMar>
                <w:vAlign w:val="center"/>
              </w:tcPr>
              <w:p w14:paraId="34675469" w14:textId="77777777" w:rsidR="00254C9E" w:rsidRDefault="00490591" w:rsidP="00D55D3B">
                <w:pPr>
                  <w:pStyle w:val="Bezmezer"/>
                  <w:rPr>
                    <w:color w:val="FFFFFF" w:themeColor="background1"/>
                    <w:sz w:val="40"/>
                    <w:szCs w:val="40"/>
                  </w:rPr>
                </w:pPr>
                <w:sdt>
                  <w:sdtPr>
                    <w:rPr>
                      <w:color w:val="FFFFFF" w:themeColor="background1"/>
                      <w:sz w:val="40"/>
                      <w:szCs w:val="40"/>
                    </w:rPr>
                    <w:alias w:val="Podtitul"/>
                    <w:id w:val="541102329"/>
                    <w:placeholder>
                      <w:docPart w:val="1FC8B02B70A34966B8104A58955FF85F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D55D3B">
                      <w:rPr>
                        <w:color w:val="FFFFFF" w:themeColor="background1"/>
                        <w:sz w:val="40"/>
                        <w:szCs w:val="40"/>
                      </w:rPr>
                      <w:t>Vnitřní směrnice o n</w:t>
                    </w:r>
                    <w:r w:rsidR="005D7D8F">
                      <w:rPr>
                        <w:color w:val="FFFFFF" w:themeColor="background1"/>
                        <w:sz w:val="40"/>
                        <w:szCs w:val="40"/>
                      </w:rPr>
                      <w:t>akládání s osobními údaji</w:t>
                    </w:r>
                    <w:r w:rsidR="00D55D3B">
                      <w:rPr>
                        <w:color w:val="FFFFFF" w:themeColor="background1"/>
                        <w:sz w:val="40"/>
                        <w:szCs w:val="40"/>
                      </w:rPr>
                      <w:t xml:space="preserve"> v</w:t>
                    </w:r>
                    <w:r w:rsidR="006035B6">
                      <w:rPr>
                        <w:color w:val="FFFFFF" w:themeColor="background1"/>
                        <w:sz w:val="40"/>
                        <w:szCs w:val="40"/>
                      </w:rPr>
                      <w:t> </w:t>
                    </w:r>
                    <w:r w:rsidR="00D55D3B">
                      <w:rPr>
                        <w:color w:val="FFFFFF" w:themeColor="background1"/>
                        <w:sz w:val="40"/>
                        <w:szCs w:val="40"/>
                      </w:rPr>
                      <w:t>Masérně</w:t>
                    </w:r>
                  </w:sdtContent>
                </w:sdt>
              </w:p>
            </w:tc>
          </w:tr>
          <w:tr w:rsidR="00254C9E" w14:paraId="3467546F" w14:textId="77777777">
            <w:trPr>
              <w:jc w:val="center"/>
            </w:trPr>
            <w:tc>
              <w:tcPr>
                <w:tcW w:w="145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3467546B" w14:textId="77777777" w:rsidR="00254C9E" w:rsidRDefault="00254C9E">
                <w:pPr>
                  <w:pStyle w:val="Bezmezer"/>
                  <w:rPr>
                    <w:color w:val="FFFFFF" w:themeColor="background1"/>
                    <w:sz w:val="36"/>
                    <w:szCs w:val="36"/>
                  </w:rPr>
                </w:pPr>
              </w:p>
            </w:tc>
            <w:tc>
              <w:tcPr>
                <w:tcW w:w="4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432" w:type="dxa"/>
                  <w:left w:w="216" w:type="dxa"/>
                  <w:right w:w="432" w:type="dxa"/>
                </w:tcMar>
              </w:tcPr>
              <w:p w14:paraId="3467546C" w14:textId="77777777" w:rsidR="00D55D3B" w:rsidRDefault="00D55D3B">
                <w:pPr>
                  <w:pStyle w:val="Bezmezer"/>
                  <w:spacing w:line="360" w:lineRule="auto"/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</w:pPr>
                <w:r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Tato směrnice řeší nakládání s osobními údaji, vysvětluje, co se od koho sbírá, kam se </w:t>
                </w:r>
                <w:r w:rsid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co</w:t>
                </w:r>
                <w:r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ukládá a jak je to chráněno.</w:t>
                </w:r>
              </w:p>
              <w:p w14:paraId="3467546E" w14:textId="177D888F" w:rsidR="00254C9E" w:rsidRPr="00634BC3" w:rsidRDefault="00EF0BBE" w:rsidP="00F51805">
                <w:pPr>
                  <w:pStyle w:val="Bezmezer"/>
                  <w:spacing w:line="360" w:lineRule="auto"/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</w:pPr>
                <w:r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Vypracována je tak, aby chránila svěřená data v souladu </w:t>
                </w:r>
                <w:r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br/>
                  <w:t xml:space="preserve">s </w:t>
                </w:r>
                <w:r w:rsidR="00267A70" w:rsidRPr="00267A70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Nařízení Evropského parlamentu a Rady (EU) č. 2016/679</w:t>
                </w:r>
                <w:r w:rsidR="00267A70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(o</w:t>
                </w:r>
                <w:r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becným</w:t>
                </w:r>
                <w:r w:rsidRP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nařízení</w:t>
                </w:r>
                <w:r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m</w:t>
                </w:r>
                <w:r w:rsidRP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o ochraně dat</w:t>
                </w:r>
                <w:r w:rsidR="00603202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</w:t>
                </w:r>
                <w:r w:rsidR="006035B6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v </w:t>
                </w:r>
                <w:r w:rsidR="00603202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EU</w:t>
                </w:r>
                <w:r w:rsidRP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(GDPR – General Data </w:t>
                </w:r>
                <w:proofErr w:type="spellStart"/>
                <w:r w:rsidRP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Protection</w:t>
                </w:r>
                <w:proofErr w:type="spellEnd"/>
                <w:r w:rsidRP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</w:t>
                </w:r>
                <w:proofErr w:type="spellStart"/>
                <w:r w:rsidRP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Regulation</w:t>
                </w:r>
                <w:proofErr w:type="spellEnd"/>
                <w:r w:rsidRPr="00EF0BBE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)</w:t>
                </w:r>
                <w:r w:rsidR="000B0D8C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.</w:t>
                </w:r>
                <w:r w:rsidR="000B0D8C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br/>
                  <w:t xml:space="preserve">SUBJEKT: Radim Horenský, Masérna Bazén, </w:t>
                </w:r>
                <w:proofErr w:type="spellStart"/>
                <w:r w:rsidR="000B0D8C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>Oskol</w:t>
                </w:r>
                <w:proofErr w:type="spellEnd"/>
                <w:r w:rsidR="000B0D8C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277/12, Kroměříž, </w:t>
                </w:r>
                <w:r w:rsidR="000B0D8C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br/>
                  <w:t>IČ: 634</w:t>
                </w:r>
                <w:r w:rsidR="00634BC3">
                  <w:rPr>
                    <w:rFonts w:asciiTheme="majorHAnsi" w:eastAsiaTheme="majorEastAsia" w:hAnsiTheme="majorHAnsi" w:cstheme="majorBidi"/>
                    <w:sz w:val="26"/>
                    <w:szCs w:val="26"/>
                  </w:rPr>
                  <w:t xml:space="preserve"> 57 920</w:t>
                </w:r>
              </w:p>
            </w:tc>
          </w:tr>
        </w:tbl>
        <w:p w14:paraId="34675470" w14:textId="77777777" w:rsidR="00F51805" w:rsidRDefault="00490591" w:rsidP="00F51805">
          <w:pPr>
            <w:spacing w:after="200" w:line="276" w:lineRule="auto"/>
            <w:rPr>
              <w:color w:val="EBDDC3" w:themeColor="background2"/>
            </w:rPr>
          </w:pPr>
        </w:p>
      </w:sdtContent>
    </w:sdt>
    <w:sdt>
      <w:sdtPr>
        <w:id w:val="12134752"/>
        <w:placeholder>
          <w:docPart w:val="EB96CDF0CF0A40D2811628824A69B27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34675471" w14:textId="77777777" w:rsidR="00254C9E" w:rsidRDefault="00F51805">
          <w:pPr>
            <w:pStyle w:val="Nzev"/>
          </w:pPr>
          <w:r>
            <w:t>Ochrana osobních dat v masérně Bazén</w:t>
          </w:r>
        </w:p>
      </w:sdtContent>
    </w:sdt>
    <w:p w14:paraId="34675472" w14:textId="77777777" w:rsidR="00254C9E" w:rsidRPr="00D55D3B" w:rsidRDefault="00603202" w:rsidP="00D55D3B">
      <w:pPr>
        <w:pStyle w:val="Odstavecseseznamem"/>
        <w:numPr>
          <w:ilvl w:val="0"/>
          <w:numId w:val="22"/>
        </w:numP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 xml:space="preserve">I. </w:t>
      </w:r>
      <w:r w:rsidR="00D55D3B" w:rsidRPr="00D55D3B"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>CO JE SBÍRÁNO</w:t>
      </w:r>
    </w:p>
    <w:p w14:paraId="34675473" w14:textId="77777777" w:rsidR="00D55D3B" w:rsidRPr="00D55D3B" w:rsidRDefault="00603202" w:rsidP="00D55D3B">
      <w:pPr>
        <w:pStyle w:val="Odstavecseseznamem"/>
        <w:numPr>
          <w:ilvl w:val="0"/>
          <w:numId w:val="22"/>
        </w:numP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 xml:space="preserve">II. </w:t>
      </w:r>
      <w:r w:rsidR="00C61658"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>kam je C</w:t>
      </w:r>
      <w:r w:rsidR="00D55D3B" w:rsidRPr="00D55D3B"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>o ukládáno</w:t>
      </w:r>
    </w:p>
    <w:p w14:paraId="34675474" w14:textId="77777777" w:rsidR="00D55D3B" w:rsidRDefault="00603202" w:rsidP="00D55D3B">
      <w:pPr>
        <w:pStyle w:val="Odstavecseseznamem"/>
        <w:numPr>
          <w:ilvl w:val="0"/>
          <w:numId w:val="22"/>
        </w:numP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 xml:space="preserve">III. </w:t>
      </w:r>
      <w:r w:rsidR="00D55D3B" w:rsidRPr="00D55D3B"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>kdo má k údajům přístup</w:t>
      </w:r>
    </w:p>
    <w:p w14:paraId="34675475" w14:textId="77777777" w:rsidR="00BE4F52" w:rsidRDefault="00BE4F52" w:rsidP="00D55D3B">
      <w:pPr>
        <w:pStyle w:val="Odstavecseseznamem"/>
        <w:numPr>
          <w:ilvl w:val="0"/>
          <w:numId w:val="22"/>
        </w:numP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>IV. zrušení souhlasu</w:t>
      </w:r>
      <w: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  <w:tab/>
      </w:r>
    </w:p>
    <w:p w14:paraId="34675476" w14:textId="77777777" w:rsidR="00D55D3B" w:rsidRDefault="00D55D3B" w:rsidP="00D55D3B">
      <w:pPr>
        <w:rPr>
          <w:rFonts w:asciiTheme="majorHAnsi" w:eastAsiaTheme="majorEastAsia" w:hAnsiTheme="majorHAnsi" w:cstheme="majorBidi"/>
          <w:b/>
          <w:bCs/>
          <w:caps/>
          <w:color w:val="DD8047" w:themeColor="accent2"/>
          <w:spacing w:val="50"/>
          <w:sz w:val="24"/>
          <w:szCs w:val="24"/>
        </w:rPr>
      </w:pPr>
    </w:p>
    <w:p w14:paraId="34675477" w14:textId="77777777" w:rsidR="000B0D8C" w:rsidRDefault="7DA1FC04" w:rsidP="00D55D3B">
      <w:pPr>
        <w:pStyle w:val="Nadpis1"/>
        <w:numPr>
          <w:ilvl w:val="0"/>
          <w:numId w:val="1"/>
        </w:numPr>
      </w:pPr>
      <w:r>
        <w:t>Co je sbíráno</w:t>
      </w:r>
    </w:p>
    <w:p w14:paraId="34675478" w14:textId="77777777" w:rsidR="00D55D3B" w:rsidRDefault="00D55D3B" w:rsidP="00603202">
      <w:pPr>
        <w:ind w:firstLine="360"/>
      </w:pPr>
      <w:r>
        <w:t xml:space="preserve">V masérně </w:t>
      </w:r>
      <w:r w:rsidR="00C61658">
        <w:t>jsou shromažďována data:</w:t>
      </w:r>
    </w:p>
    <w:p w14:paraId="34675479" w14:textId="77777777" w:rsidR="00C61658" w:rsidRDefault="00C61658" w:rsidP="00C61658">
      <w:pPr>
        <w:pStyle w:val="Odstavecseseznamem"/>
        <w:numPr>
          <w:ilvl w:val="0"/>
          <w:numId w:val="23"/>
        </w:numPr>
      </w:pPr>
      <w:r w:rsidRPr="00603202">
        <w:rPr>
          <w:b/>
        </w:rPr>
        <w:t>Od klientů</w:t>
      </w:r>
      <w:r w:rsidR="0097285A">
        <w:t xml:space="preserve"> (rezervací vyjadřují svůj souhlas se zpracováním svých údajů v rámci masérny)</w:t>
      </w:r>
    </w:p>
    <w:p w14:paraId="3467547A" w14:textId="77777777" w:rsidR="00C61658" w:rsidRDefault="00C61658" w:rsidP="00C61658">
      <w:pPr>
        <w:pStyle w:val="Odstavecseseznamem"/>
        <w:numPr>
          <w:ilvl w:val="1"/>
          <w:numId w:val="23"/>
        </w:numPr>
      </w:pPr>
      <w:r>
        <w:t>rezervací na termín přes on-line reservační systém masérny. Klient zadává své jméno, příjmení a kontaktní údaje (emailová adresa a telefonní kontakt)</w:t>
      </w:r>
    </w:p>
    <w:p w14:paraId="3467547B" w14:textId="77777777" w:rsidR="00C61658" w:rsidRDefault="00C61658" w:rsidP="00C61658">
      <w:pPr>
        <w:pStyle w:val="Odstavecseseznamem"/>
        <w:numPr>
          <w:ilvl w:val="1"/>
          <w:numId w:val="23"/>
        </w:numPr>
      </w:pPr>
      <w:r>
        <w:t>rezervací na termín přes telefon či email. Klient nahlásí své jméno, příjmení a kontaktní údaje (emailová adresa a telefonní kontakt)</w:t>
      </w:r>
    </w:p>
    <w:p w14:paraId="3467547C" w14:textId="77777777" w:rsidR="00C61658" w:rsidRDefault="00C61658" w:rsidP="00C61658">
      <w:pPr>
        <w:pStyle w:val="Odstavecseseznamem"/>
        <w:numPr>
          <w:ilvl w:val="0"/>
          <w:numId w:val="23"/>
        </w:numPr>
      </w:pPr>
      <w:r w:rsidRPr="00603202">
        <w:rPr>
          <w:b/>
        </w:rPr>
        <w:t>Od spolupracujících subjektů</w:t>
      </w:r>
      <w:r w:rsidR="0097285A">
        <w:t xml:space="preserve"> (vystavením objednávky vyjadřují svůj souhlas se zpracováním svých údajů v rámci masérny)</w:t>
      </w:r>
    </w:p>
    <w:p w14:paraId="3467547D" w14:textId="77777777" w:rsidR="00C61658" w:rsidRDefault="00C61658" w:rsidP="00C61658">
      <w:pPr>
        <w:pStyle w:val="Odstavecseseznamem"/>
        <w:numPr>
          <w:ilvl w:val="1"/>
          <w:numId w:val="23"/>
        </w:numPr>
      </w:pPr>
      <w:r w:rsidRPr="00603202">
        <w:rPr>
          <w:i/>
        </w:rPr>
        <w:t>Organizace</w:t>
      </w:r>
      <w:r>
        <w:t xml:space="preserve">, které </w:t>
      </w:r>
      <w:r w:rsidR="000B0D8C">
        <w:t xml:space="preserve">jsou odběratelé a </w:t>
      </w:r>
      <w:r>
        <w:t xml:space="preserve">zasílají </w:t>
      </w:r>
      <w:r w:rsidR="00EF0BBE">
        <w:t xml:space="preserve">(poštou, emailem) </w:t>
      </w:r>
      <w:r>
        <w:t>své objednávky na služby a předplatné pro své zaměstnance a spolupracovníky. Vyžadovány jsou údaje:</w:t>
      </w:r>
    </w:p>
    <w:p w14:paraId="3467547E" w14:textId="77777777" w:rsidR="00C61658" w:rsidRDefault="00C61658" w:rsidP="00C61658">
      <w:pPr>
        <w:pStyle w:val="Odstavecseseznamem"/>
        <w:numPr>
          <w:ilvl w:val="2"/>
          <w:numId w:val="23"/>
        </w:numPr>
      </w:pPr>
      <w:r>
        <w:t>Název organizace</w:t>
      </w:r>
    </w:p>
    <w:p w14:paraId="3467547F" w14:textId="77777777" w:rsidR="00C61658" w:rsidRDefault="00C61658" w:rsidP="00C61658">
      <w:pPr>
        <w:pStyle w:val="Odstavecseseznamem"/>
        <w:numPr>
          <w:ilvl w:val="2"/>
          <w:numId w:val="23"/>
        </w:numPr>
      </w:pPr>
      <w:r>
        <w:t>Sídlo organizace</w:t>
      </w:r>
    </w:p>
    <w:p w14:paraId="34675480" w14:textId="77777777" w:rsidR="00C61658" w:rsidRDefault="00EF0BBE" w:rsidP="00C61658">
      <w:pPr>
        <w:pStyle w:val="Odstavecseseznamem"/>
        <w:numPr>
          <w:ilvl w:val="2"/>
          <w:numId w:val="23"/>
        </w:numPr>
      </w:pPr>
      <w:r>
        <w:t>IČ organizace</w:t>
      </w:r>
    </w:p>
    <w:p w14:paraId="34675481" w14:textId="77777777" w:rsidR="00EF0BBE" w:rsidRDefault="00EF0BBE" w:rsidP="00C61658">
      <w:pPr>
        <w:pStyle w:val="Odstavecseseznamem"/>
        <w:numPr>
          <w:ilvl w:val="2"/>
          <w:numId w:val="23"/>
        </w:numPr>
      </w:pPr>
      <w:r>
        <w:t>Kontakt na odpovědnou osobu</w:t>
      </w:r>
    </w:p>
    <w:p w14:paraId="34675482" w14:textId="77777777" w:rsidR="00EF0BBE" w:rsidRDefault="00EF0BBE" w:rsidP="00C61658">
      <w:pPr>
        <w:pStyle w:val="Odstavecseseznamem"/>
        <w:numPr>
          <w:ilvl w:val="2"/>
          <w:numId w:val="23"/>
        </w:numPr>
      </w:pPr>
      <w:r>
        <w:t>Předmět objednávky</w:t>
      </w:r>
    </w:p>
    <w:p w14:paraId="34675483" w14:textId="77777777" w:rsidR="00EF0BBE" w:rsidRDefault="00EF0BBE" w:rsidP="00C61658">
      <w:pPr>
        <w:pStyle w:val="Odstavecseseznamem"/>
        <w:numPr>
          <w:ilvl w:val="2"/>
          <w:numId w:val="23"/>
        </w:numPr>
      </w:pPr>
      <w:r>
        <w:t>Případně jmenný seznam (jméno, příjmení, titul) těch, kdo jsou předmětem objednávky</w:t>
      </w:r>
    </w:p>
    <w:p w14:paraId="34675484" w14:textId="77777777" w:rsidR="00EF0BBE" w:rsidRDefault="00EF0BBE" w:rsidP="00EF0BBE">
      <w:pPr>
        <w:pStyle w:val="Odstavecseseznamem"/>
        <w:numPr>
          <w:ilvl w:val="1"/>
          <w:numId w:val="23"/>
        </w:numPr>
      </w:pPr>
      <w:r w:rsidRPr="00603202">
        <w:rPr>
          <w:i/>
        </w:rPr>
        <w:t>Jednotlivci,</w:t>
      </w:r>
      <w:r>
        <w:t xml:space="preserve"> kteří zasílají (poštou, emailem) své objednávky na služby a předplatné pro sebe, své přátele, rodinu apod. Vyžadovány jsou údaje:</w:t>
      </w:r>
    </w:p>
    <w:p w14:paraId="34675485" w14:textId="77777777" w:rsidR="00EF0BBE" w:rsidRDefault="00EF0BBE" w:rsidP="00EF0BBE">
      <w:pPr>
        <w:pStyle w:val="Odstavecseseznamem"/>
        <w:numPr>
          <w:ilvl w:val="2"/>
          <w:numId w:val="23"/>
        </w:numPr>
      </w:pPr>
      <w:r>
        <w:t>Jméno a příjmení toho, kdo bude služby čerpat</w:t>
      </w:r>
    </w:p>
    <w:p w14:paraId="34675486" w14:textId="77777777" w:rsidR="00EF0BBE" w:rsidRDefault="00EF0BBE" w:rsidP="00EF0BBE">
      <w:pPr>
        <w:pStyle w:val="Odstavecseseznamem"/>
        <w:numPr>
          <w:ilvl w:val="2"/>
          <w:numId w:val="23"/>
        </w:numPr>
      </w:pPr>
      <w:r>
        <w:t>Hodnota čerpání služeb na jakou bude vystaveno předplatné a také účetní doklad (pokladní stvrzenka či faktura)</w:t>
      </w:r>
    </w:p>
    <w:p w14:paraId="34675487" w14:textId="77777777" w:rsidR="000B0D8C" w:rsidRDefault="00EF0BBE" w:rsidP="000B0D8C">
      <w:pPr>
        <w:pStyle w:val="Odstavecseseznamem"/>
        <w:numPr>
          <w:ilvl w:val="1"/>
          <w:numId w:val="23"/>
        </w:numPr>
      </w:pPr>
      <w:r w:rsidRPr="00603202">
        <w:rPr>
          <w:i/>
        </w:rPr>
        <w:t>Organizace a jednotlivci, kteří jsou dodavatelé</w:t>
      </w:r>
      <w:r>
        <w:t>, či jiným způsobem spolupracují s</w:t>
      </w:r>
      <w:r w:rsidR="000B0D8C">
        <w:t> </w:t>
      </w:r>
      <w:r>
        <w:t>masérnou</w:t>
      </w:r>
      <w:r w:rsidR="000B0D8C">
        <w:t>. Vyžadovány jsou údaje:</w:t>
      </w:r>
    </w:p>
    <w:p w14:paraId="34675488" w14:textId="77777777" w:rsidR="000B0D8C" w:rsidRDefault="000B0D8C" w:rsidP="000B0D8C">
      <w:pPr>
        <w:pStyle w:val="Odstavecseseznamem"/>
        <w:numPr>
          <w:ilvl w:val="2"/>
          <w:numId w:val="23"/>
        </w:numPr>
      </w:pPr>
      <w:r>
        <w:t>Název organizace (jméno a příjmení v případě FO)</w:t>
      </w:r>
    </w:p>
    <w:p w14:paraId="34675489" w14:textId="77777777" w:rsidR="000B0D8C" w:rsidRDefault="000B0D8C" w:rsidP="000B0D8C">
      <w:pPr>
        <w:pStyle w:val="Odstavecseseznamem"/>
        <w:numPr>
          <w:ilvl w:val="2"/>
          <w:numId w:val="23"/>
        </w:numPr>
      </w:pPr>
      <w:r>
        <w:t>Sídlo organizace (bydliště v případě FO)</w:t>
      </w:r>
    </w:p>
    <w:p w14:paraId="3467548A" w14:textId="77777777" w:rsidR="000B0D8C" w:rsidRDefault="000B0D8C" w:rsidP="000B0D8C">
      <w:pPr>
        <w:pStyle w:val="Odstavecseseznamem"/>
        <w:numPr>
          <w:ilvl w:val="2"/>
          <w:numId w:val="23"/>
        </w:numPr>
      </w:pPr>
      <w:r>
        <w:t>IČ organizace (datum narození v případě FO)</w:t>
      </w:r>
    </w:p>
    <w:p w14:paraId="3467548B" w14:textId="77777777" w:rsidR="000B0D8C" w:rsidRDefault="000B0D8C" w:rsidP="000B0D8C">
      <w:pPr>
        <w:pStyle w:val="Odstavecseseznamem"/>
        <w:numPr>
          <w:ilvl w:val="2"/>
          <w:numId w:val="23"/>
        </w:numPr>
      </w:pPr>
      <w:r>
        <w:t>Číslo bankovního spojení</w:t>
      </w:r>
    </w:p>
    <w:p w14:paraId="3467548C" w14:textId="77777777" w:rsidR="00EF0BBE" w:rsidRDefault="000B0D8C" w:rsidP="000B0D8C">
      <w:pPr>
        <w:pStyle w:val="Odstavecseseznamem"/>
        <w:numPr>
          <w:ilvl w:val="2"/>
          <w:numId w:val="23"/>
        </w:numPr>
      </w:pPr>
      <w:r>
        <w:t>Předmět dodávky a cena</w:t>
      </w:r>
    </w:p>
    <w:p w14:paraId="3467548D" w14:textId="77777777" w:rsidR="00E65CBA" w:rsidRDefault="7DA1FC04" w:rsidP="00F51805">
      <w:pPr>
        <w:pStyle w:val="Odstavecseseznamem"/>
        <w:numPr>
          <w:ilvl w:val="0"/>
          <w:numId w:val="23"/>
        </w:numPr>
      </w:pPr>
      <w:r w:rsidRPr="00603202">
        <w:rPr>
          <w:b/>
        </w:rPr>
        <w:t>Data</w:t>
      </w:r>
      <w:r>
        <w:t xml:space="preserve">, na které je nahlíženo v souvislosti s využitím služby Google </w:t>
      </w:r>
      <w:proofErr w:type="spellStart"/>
      <w:r>
        <w:t>analytics</w:t>
      </w:r>
      <w:proofErr w:type="spellEnd"/>
      <w:r>
        <w:t xml:space="preserve"> při analýze návštěvnosti a chování návštěvníků při procházení webové prezentace na stránkách masérny </w:t>
      </w:r>
      <w:r w:rsidRPr="006035B6">
        <w:lastRenderedPageBreak/>
        <w:t>www.masernabazen.cz</w:t>
      </w:r>
      <w:r>
        <w:t>. Upozornění na využívání cookies je na webu vyvěšeno a každý návštěvník webu stvrzuje svůj souhlas při dalším</w:t>
      </w:r>
      <w:r w:rsidR="00F51805">
        <w:t xml:space="preserve"> procházení stránek. </w:t>
      </w:r>
    </w:p>
    <w:p w14:paraId="3467548E" w14:textId="77777777" w:rsidR="000B0D8C" w:rsidRDefault="7DA1FC04" w:rsidP="7DA1FC04">
      <w:pPr>
        <w:pStyle w:val="Nadpis1"/>
        <w:numPr>
          <w:ilvl w:val="0"/>
          <w:numId w:val="1"/>
        </w:numPr>
      </w:pPr>
      <w:r>
        <w:t>kam je co ukládáno a jak je to chráněno</w:t>
      </w:r>
    </w:p>
    <w:p w14:paraId="3467548F" w14:textId="77777777" w:rsidR="000B0D8C" w:rsidRDefault="000B0D8C" w:rsidP="000B0D8C"/>
    <w:p w14:paraId="34675490" w14:textId="77777777" w:rsidR="000B0D8C" w:rsidRDefault="000B0D8C" w:rsidP="000B0D8C">
      <w:pPr>
        <w:pStyle w:val="Odstavecseseznamem"/>
        <w:numPr>
          <w:ilvl w:val="0"/>
          <w:numId w:val="24"/>
        </w:numPr>
      </w:pPr>
      <w:r w:rsidRPr="00603202">
        <w:rPr>
          <w:b/>
        </w:rPr>
        <w:t>Údaje z rezervačního systému</w:t>
      </w:r>
      <w:r>
        <w:t xml:space="preserve"> masérny</w:t>
      </w:r>
      <w:r w:rsidR="00603202">
        <w:t xml:space="preserve"> (</w:t>
      </w:r>
      <w:r w:rsidR="00E65CBA">
        <w:t>uvedených v odstavci I. bodě 1</w:t>
      </w:r>
      <w:r w:rsidR="00603202">
        <w:t>)</w:t>
      </w:r>
      <w:r>
        <w:t xml:space="preserve"> jsou shromažďovány na </w:t>
      </w:r>
      <w:r w:rsidR="0097285A">
        <w:t>serveru společnosti, která rezervační systém provozuje. Tato společnost má vypracovaný svůj věrohodný způsob ochrany těchto dat. Tyto data nejsou nikam dál</w:t>
      </w:r>
      <w:r w:rsidR="00E65CBA">
        <w:t>e</w:t>
      </w:r>
      <w:r w:rsidR="0097285A">
        <w:t xml:space="preserve"> podstupovány. Kopie klientské databáze je uložena v pracovním PC v masérně v souboru .</w:t>
      </w:r>
      <w:proofErr w:type="spellStart"/>
      <w:r w:rsidR="0097285A">
        <w:t>xls</w:t>
      </w:r>
      <w:proofErr w:type="spellEnd"/>
      <w:r w:rsidR="0097285A">
        <w:t xml:space="preserve">. </w:t>
      </w:r>
      <w:r w:rsidR="00A974AF">
        <w:t xml:space="preserve">Přístup do PC je možný pouze po zadání hesla. </w:t>
      </w:r>
    </w:p>
    <w:p w14:paraId="34675491" w14:textId="77777777" w:rsidR="0097285A" w:rsidRDefault="00A974AF" w:rsidP="000B0D8C">
      <w:pPr>
        <w:pStyle w:val="Odstavecseseznamem"/>
        <w:numPr>
          <w:ilvl w:val="0"/>
          <w:numId w:val="24"/>
        </w:numPr>
      </w:pPr>
      <w:r w:rsidRPr="00603202">
        <w:rPr>
          <w:b/>
        </w:rPr>
        <w:t>Údaje od subjektů</w:t>
      </w:r>
      <w:r>
        <w:t xml:space="preserve">, </w:t>
      </w:r>
      <w:r w:rsidR="00603202">
        <w:t>které</w:t>
      </w:r>
      <w:r>
        <w:t xml:space="preserve"> jsou považováni za dodavatele či odběratele </w:t>
      </w:r>
      <w:r w:rsidR="00603202">
        <w:t>(</w:t>
      </w:r>
      <w:r w:rsidR="00E65CBA">
        <w:t xml:space="preserve">uvedených v odstavci </w:t>
      </w:r>
      <w:r w:rsidR="00E65CBA">
        <w:br/>
        <w:t xml:space="preserve">I. bodech 2 </w:t>
      </w:r>
      <w:proofErr w:type="gramStart"/>
      <w:r w:rsidR="00E65CBA">
        <w:t>a,b</w:t>
      </w:r>
      <w:proofErr w:type="gramEnd"/>
      <w:r w:rsidR="00E65CBA">
        <w:t>,c</w:t>
      </w:r>
      <w:r w:rsidR="00603202">
        <w:t xml:space="preserve">) </w:t>
      </w:r>
      <w:r>
        <w:t xml:space="preserve">a zasílají své objednávky či zasílají své faktury, jsou zaneseny do licencovaného ekonomického SW, které je instalováno na pracovním PC v masérně. Přístup do PC je možný pouze po zadání hesla a tento ekonomický SW je chráněn dalším heslem. </w:t>
      </w:r>
    </w:p>
    <w:p w14:paraId="34675492" w14:textId="77777777" w:rsidR="00A974AF" w:rsidRDefault="7DA1FC04" w:rsidP="000B0D8C">
      <w:pPr>
        <w:pStyle w:val="Odstavecseseznamem"/>
        <w:numPr>
          <w:ilvl w:val="0"/>
          <w:numId w:val="24"/>
        </w:numPr>
      </w:pPr>
      <w:r w:rsidRPr="00603202">
        <w:rPr>
          <w:b/>
        </w:rPr>
        <w:t>Data</w:t>
      </w:r>
      <w:r>
        <w:t xml:space="preserve">, na které je nahlíženo v souvislosti s využitím služby Google </w:t>
      </w:r>
      <w:proofErr w:type="spellStart"/>
      <w:r>
        <w:t>analytics</w:t>
      </w:r>
      <w:proofErr w:type="spellEnd"/>
      <w:r>
        <w:t xml:space="preserve"> (jaké prohlížeče jsou návštěvníky využívány, města odkud jsou návštěvníci, tok stránek a míra opuštění webu apod.) nejsou nikde zaznamenávány a jsou procházeny pouze na stránkách Google </w:t>
      </w:r>
      <w:proofErr w:type="spellStart"/>
      <w:r>
        <w:t>analytics</w:t>
      </w:r>
      <w:proofErr w:type="spellEnd"/>
      <w:r>
        <w:t>.</w:t>
      </w:r>
      <w:r w:rsidR="00F51805">
        <w:t xml:space="preserve"> Web je chráněn zabezpečovacím certifikátem a pro zobrazení statistik je nutné se na stránky přihlásit po zadání uživatelského jména a hesla.</w:t>
      </w:r>
    </w:p>
    <w:p w14:paraId="34675493" w14:textId="77777777" w:rsidR="00603202" w:rsidRPr="000B0D8C" w:rsidRDefault="00603202" w:rsidP="00603202"/>
    <w:p w14:paraId="34675494" w14:textId="77777777" w:rsidR="00EF0BBE" w:rsidRDefault="7DA1FC04" w:rsidP="7DA1FC04">
      <w:pPr>
        <w:pStyle w:val="Nadpis1"/>
        <w:numPr>
          <w:ilvl w:val="0"/>
          <w:numId w:val="1"/>
        </w:numPr>
      </w:pPr>
      <w:r w:rsidRPr="7DA1FC04">
        <w:t>KDO MÁ K ÚDAJŮM PŘÍSTUP</w:t>
      </w:r>
    </w:p>
    <w:p w14:paraId="34675495" w14:textId="77777777" w:rsidR="00603202" w:rsidRDefault="00603202" w:rsidP="00603202">
      <w:pPr>
        <w:ind w:left="360"/>
      </w:pPr>
    </w:p>
    <w:p w14:paraId="34675496" w14:textId="77777777" w:rsidR="00EF0BBE" w:rsidRDefault="7DA1FC04" w:rsidP="7DA1FC04">
      <w:pPr>
        <w:pStyle w:val="Odstavecseseznamem"/>
        <w:numPr>
          <w:ilvl w:val="0"/>
          <w:numId w:val="2"/>
        </w:numPr>
      </w:pPr>
      <w:r w:rsidRPr="00603202">
        <w:rPr>
          <w:b/>
        </w:rPr>
        <w:t xml:space="preserve">K údajům z rezervačního systému </w:t>
      </w:r>
      <w:r>
        <w:t>(jméno, příjmení, emailová adresa a telefonní kontakt), má přístup každý masér, ale pouze z webového rozhraní rezervačního systému z pracovního PC. Přihlášení do tohoto rozhraní je podmíněno zadáním hesla. Heslo zná pouze administrátor Radim Horenský. Každý z masérů je poučen o zákazu použití osobních údajů klienta k jiným účelům, než je komunikace s klientem kvůli možným změnám</w:t>
      </w:r>
      <w:r w:rsidR="00E65CBA">
        <w:t xml:space="preserve"> v</w:t>
      </w:r>
      <w:r>
        <w:t xml:space="preserve"> jeho rezervací</w:t>
      </w:r>
      <w:r w:rsidR="00E65CBA">
        <w:t>ch</w:t>
      </w:r>
      <w:r>
        <w:t xml:space="preserve"> (formou emailu z pracovního PC, telefonátu z pracovního telefonu). Masérům je zakázáno jakékoliv ukládání klientských údajů jinam než do rezervačního systému masérny.</w:t>
      </w:r>
    </w:p>
    <w:p w14:paraId="34675497" w14:textId="77777777" w:rsidR="00E65CBA" w:rsidRDefault="7DA1FC04" w:rsidP="00E65CBA">
      <w:pPr>
        <w:pStyle w:val="Odstavecseseznamem"/>
        <w:numPr>
          <w:ilvl w:val="0"/>
          <w:numId w:val="2"/>
        </w:numPr>
      </w:pPr>
      <w:r w:rsidRPr="00603202">
        <w:rPr>
          <w:b/>
        </w:rPr>
        <w:t>Údaje od spolupracujících subjektů</w:t>
      </w:r>
      <w:r>
        <w:t xml:space="preserve"> </w:t>
      </w:r>
      <w:r w:rsidR="00E65CBA">
        <w:t xml:space="preserve">(uvedených v odstavci I. bodech 2 </w:t>
      </w:r>
      <w:proofErr w:type="gramStart"/>
      <w:r w:rsidR="00E65CBA">
        <w:t>a,b</w:t>
      </w:r>
      <w:proofErr w:type="gramEnd"/>
      <w:r w:rsidR="00E65CBA">
        <w:t xml:space="preserve">,c) </w:t>
      </w:r>
      <w:r>
        <w:t xml:space="preserve">jsou uloženy v ekonomickém SW, které je nainstalováno pouze na pracovním PC v masérně. K přístupu do PC je nutné zadat heslo, které je přiděleno všem masérům, kteří s masérnou aktuálně </w:t>
      </w:r>
      <w:r w:rsidR="00E65CBA">
        <w:t>spolupracují. K otevření ekonomického SW je nutné zadat heslo, které je přiděleno všem masérům, kteří s masérnou aktuálně spolupracují a kteří jsou řádně poučeni o dodržování zásad o ochraně svěřených osobních údajů. Masérům je zakázáno jakékoliv pořizování kopií dat z ekonomického SW.</w:t>
      </w:r>
    </w:p>
    <w:p w14:paraId="34675498" w14:textId="77777777" w:rsidR="00D55D3B" w:rsidRDefault="00F51805" w:rsidP="00F51805">
      <w:pPr>
        <w:pStyle w:val="Odstavecseseznamem"/>
        <w:numPr>
          <w:ilvl w:val="0"/>
          <w:numId w:val="2"/>
        </w:numPr>
      </w:pPr>
      <w:r w:rsidRPr="00F51805">
        <w:rPr>
          <w:b/>
        </w:rPr>
        <w:t>Data</w:t>
      </w:r>
      <w:r>
        <w:t xml:space="preserve">, na které je nahlíženo v souvislosti s využitím služby Google </w:t>
      </w:r>
      <w:proofErr w:type="spellStart"/>
      <w:r>
        <w:t>analytics</w:t>
      </w:r>
      <w:proofErr w:type="spellEnd"/>
      <w:r>
        <w:t xml:space="preserve"> při analýze návštěvnosti a chování návštěvníků při procházení webové prezentace na stránkách masérny </w:t>
      </w:r>
      <w:r w:rsidRPr="006035B6">
        <w:t>www.masernabazen.cz</w:t>
      </w:r>
      <w:r>
        <w:t>. Přihlašovací údaje (jméno a heslo) zná pouze administr</w:t>
      </w:r>
      <w:r w:rsidR="006035B6">
        <w:t>á</w:t>
      </w:r>
      <w:r>
        <w:t>tor Radim Horenský a nikdo jiný na statistiky nenahlíží.</w:t>
      </w:r>
    </w:p>
    <w:p w14:paraId="34675499" w14:textId="77777777" w:rsidR="005B4B3A" w:rsidRDefault="005B4B3A" w:rsidP="005B4B3A"/>
    <w:p w14:paraId="318C7AB7" w14:textId="77777777" w:rsidR="003A25CE" w:rsidRDefault="003A25CE">
      <w:pPr>
        <w:spacing w:after="200" w:line="276" w:lineRule="auto"/>
        <w:rPr>
          <w:rFonts w:asciiTheme="majorHAnsi" w:eastAsiaTheme="majorEastAsia" w:hAnsiTheme="majorHAnsi" w:cstheme="majorBidi"/>
          <w:caps/>
          <w:color w:val="775F55" w:themeColor="text2"/>
          <w:sz w:val="32"/>
          <w:szCs w:val="32"/>
        </w:rPr>
      </w:pPr>
      <w:r>
        <w:br w:type="page"/>
      </w:r>
    </w:p>
    <w:p w14:paraId="3467549A" w14:textId="3AFDB16D" w:rsidR="00BE4F52" w:rsidRDefault="00BE4F52" w:rsidP="005B4B3A">
      <w:pPr>
        <w:pStyle w:val="Nadpis1"/>
        <w:ind w:firstLine="360"/>
      </w:pPr>
      <w:bookmarkStart w:id="0" w:name="_GoBack"/>
      <w:bookmarkEnd w:id="0"/>
      <w:r>
        <w:lastRenderedPageBreak/>
        <w:t>IV. zrušení souhlasu</w:t>
      </w:r>
    </w:p>
    <w:p w14:paraId="3467549B" w14:textId="77777777" w:rsidR="005B4B3A" w:rsidRDefault="005B4B3A" w:rsidP="005B4B3A"/>
    <w:p w14:paraId="3467549C" w14:textId="52341AE3" w:rsidR="005B4B3A" w:rsidRDefault="005B4B3A" w:rsidP="005B4B3A">
      <w:pPr>
        <w:ind w:left="360"/>
      </w:pPr>
      <w:r>
        <w:t>Všechny subjekty uvedené v odstavci I. bodech 1, 2, 3</w:t>
      </w:r>
      <w:r w:rsidRPr="005B4B3A">
        <w:t xml:space="preserve"> uděluj</w:t>
      </w:r>
      <w:r>
        <w:t>í</w:t>
      </w:r>
      <w:r w:rsidRPr="005B4B3A">
        <w:t xml:space="preserve"> svůj výslovný souhlas</w:t>
      </w:r>
      <w:r>
        <w:t xml:space="preserve"> se</w:t>
      </w:r>
      <w:r w:rsidRPr="005B4B3A">
        <w:t xml:space="preserve"> zpracováním </w:t>
      </w:r>
      <w:r>
        <w:t xml:space="preserve">svých, svobodně poskytnutých údajů. </w:t>
      </w:r>
      <w:r w:rsidR="000E7FA2" w:rsidRPr="000E7FA2">
        <w:t>Osobní údaje jsou zpracovávány dle zákonných požadavků po dobu 10 let od vyřízení poslední objednávky.</w:t>
      </w:r>
      <w:r w:rsidR="000E7FA2">
        <w:t xml:space="preserve"> </w:t>
      </w:r>
      <w:r>
        <w:t>FO Radim Horenský, IČ 634 57 920 prohlašuje a zodpovídá za to, že s údaji bude nakládáno dle těchto stanov uv</w:t>
      </w:r>
      <w:r w:rsidRPr="005B4B3A">
        <w:t>e</w:t>
      </w:r>
      <w:r>
        <w:t>de</w:t>
      </w:r>
      <w:r w:rsidRPr="005B4B3A">
        <w:t xml:space="preserve">ným </w:t>
      </w:r>
      <w:r>
        <w:t xml:space="preserve">způsobem. </w:t>
      </w:r>
      <w:r>
        <w:br/>
        <w:t xml:space="preserve">Déle mají subjekty právo: </w:t>
      </w:r>
    </w:p>
    <w:p w14:paraId="3467549D" w14:textId="77777777" w:rsidR="005B4B3A" w:rsidRDefault="005B4B3A" w:rsidP="005B4B3A">
      <w:pPr>
        <w:pStyle w:val="Odstavecseseznamem"/>
        <w:numPr>
          <w:ilvl w:val="0"/>
          <w:numId w:val="25"/>
        </w:numPr>
      </w:pPr>
      <w:r>
        <w:t xml:space="preserve">souhlas </w:t>
      </w:r>
      <w:r w:rsidRPr="005B4B3A">
        <w:t>vzít kdykoliv zpět, a to například zasláním emailu nebo dopisu na kontaktní údaje společnosti</w:t>
      </w:r>
    </w:p>
    <w:p w14:paraId="3467549E" w14:textId="77777777" w:rsidR="005B4B3A" w:rsidRDefault="005B4B3A" w:rsidP="005B4B3A">
      <w:pPr>
        <w:pStyle w:val="Odstavecseseznamem"/>
        <w:numPr>
          <w:ilvl w:val="0"/>
          <w:numId w:val="25"/>
        </w:numPr>
      </w:pPr>
      <w:r>
        <w:t>požadovat po nás informaci, jaké vaše osobní údaje zpracováváme</w:t>
      </w:r>
    </w:p>
    <w:p w14:paraId="3467549F" w14:textId="77777777" w:rsidR="005B4B3A" w:rsidRDefault="005B4B3A" w:rsidP="005B4B3A">
      <w:pPr>
        <w:pStyle w:val="Odstavecseseznamem"/>
        <w:numPr>
          <w:ilvl w:val="0"/>
          <w:numId w:val="25"/>
        </w:numPr>
      </w:pPr>
      <w:r>
        <w:t>požadovat po nás vysvětlení ohledně zpracování osobních údajů</w:t>
      </w:r>
    </w:p>
    <w:p w14:paraId="346754A0" w14:textId="77777777" w:rsidR="005B4B3A" w:rsidRDefault="005B4B3A" w:rsidP="005B4B3A">
      <w:pPr>
        <w:pStyle w:val="Odstavecseseznamem"/>
        <w:numPr>
          <w:ilvl w:val="0"/>
          <w:numId w:val="25"/>
        </w:numPr>
      </w:pPr>
      <w:r>
        <w:t>vyžádat si u nás přístup k těmto údajům a tyto nechat aktualizovat nebo opravit</w:t>
      </w:r>
    </w:p>
    <w:p w14:paraId="346754A1" w14:textId="77777777" w:rsidR="005B4B3A" w:rsidRDefault="005B4B3A" w:rsidP="005B4B3A">
      <w:pPr>
        <w:pStyle w:val="Odstavecseseznamem"/>
        <w:numPr>
          <w:ilvl w:val="0"/>
          <w:numId w:val="25"/>
        </w:numPr>
      </w:pPr>
      <w:r>
        <w:t>požadovat po nás výmaz těchto osobních údajů</w:t>
      </w:r>
      <w:r w:rsidR="0047602C">
        <w:t xml:space="preserve"> (údaje ale mohou zůstat zobrazené na v minulosti vystavených </w:t>
      </w:r>
      <w:r w:rsidR="00262AF3">
        <w:t>dokladech, jako</w:t>
      </w:r>
      <w:r w:rsidR="0047602C">
        <w:t xml:space="preserve"> jsou faktury, předplatenky aj.)</w:t>
      </w:r>
    </w:p>
    <w:p w14:paraId="346754A2" w14:textId="77777777" w:rsidR="005B4B3A" w:rsidRPr="005B4B3A" w:rsidRDefault="005B4B3A" w:rsidP="005B4B3A">
      <w:pPr>
        <w:pStyle w:val="Odstavecseseznamem"/>
        <w:numPr>
          <w:ilvl w:val="0"/>
          <w:numId w:val="25"/>
        </w:numPr>
      </w:pPr>
      <w:r>
        <w:t>v případě pochybností o dodržování povinností souvisejících se zpracováním osobních údajů obrátit se na nás nebo na Úřad pro ochranu osobních údajů.</w:t>
      </w:r>
    </w:p>
    <w:p w14:paraId="346754A3" w14:textId="77777777" w:rsidR="00254C9E" w:rsidRDefault="00254C9E"/>
    <w:sectPr w:rsidR="00254C9E" w:rsidSect="000B0D8C">
      <w:headerReference w:type="even" r:id="rId10"/>
      <w:headerReference w:type="default" r:id="rId11"/>
      <w:footerReference w:type="even" r:id="rId12"/>
      <w:footerReference w:type="default" r:id="rId13"/>
      <w:pgSz w:w="11907" w:h="16839"/>
      <w:pgMar w:top="1134" w:right="1134" w:bottom="568" w:left="1134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FDCD6" w14:textId="77777777" w:rsidR="00490591" w:rsidRDefault="00490591">
      <w:pPr>
        <w:spacing w:after="0" w:line="240" w:lineRule="auto"/>
      </w:pPr>
      <w:r>
        <w:separator/>
      </w:r>
    </w:p>
  </w:endnote>
  <w:endnote w:type="continuationSeparator" w:id="0">
    <w:p w14:paraId="48275484" w14:textId="77777777" w:rsidR="00490591" w:rsidRDefault="004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754AE" w14:textId="77777777" w:rsidR="00254C9E" w:rsidRDefault="00254C9E">
    <w:pPr>
      <w:pStyle w:val="Zpat"/>
    </w:pPr>
  </w:p>
  <w:p w14:paraId="346754AF" w14:textId="77777777" w:rsidR="00254C9E" w:rsidRDefault="00400E41">
    <w:pPr>
      <w:pStyle w:val="Sudvzpat"/>
    </w:pPr>
    <w:r>
      <w:t xml:space="preserve">Stránka </w:t>
    </w:r>
    <w:r w:rsidR="00F9194E">
      <w:fldChar w:fldCharType="begin"/>
    </w:r>
    <w:r w:rsidR="00F9194E">
      <w:instrText xml:space="preserve"> PAGE   \* MERGEFORMAT </w:instrText>
    </w:r>
    <w:r w:rsidR="00F9194E">
      <w:fldChar w:fldCharType="separate"/>
    </w:r>
    <w:r>
      <w:rPr>
        <w:noProof/>
        <w:sz w:val="24"/>
        <w:szCs w:val="24"/>
      </w:rPr>
      <w:t>2</w:t>
    </w:r>
    <w:r w:rsidR="00F9194E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754B0" w14:textId="77777777" w:rsidR="00254C9E" w:rsidRDefault="00254C9E">
    <w:pPr>
      <w:pStyle w:val="Zpat"/>
    </w:pPr>
  </w:p>
  <w:p w14:paraId="346754B1" w14:textId="77777777" w:rsidR="00254C9E" w:rsidRDefault="00400E41">
    <w:pPr>
      <w:pStyle w:val="Lichvzpat"/>
    </w:pPr>
    <w:r>
      <w:t xml:space="preserve">Stránka </w:t>
    </w:r>
    <w:r w:rsidR="00F9194E">
      <w:fldChar w:fldCharType="begin"/>
    </w:r>
    <w:r w:rsidR="00F9194E">
      <w:instrText xml:space="preserve"> PAGE   \* MERGEFORMAT </w:instrText>
    </w:r>
    <w:r w:rsidR="00F9194E">
      <w:fldChar w:fldCharType="separate"/>
    </w:r>
    <w:r w:rsidR="00262AF3" w:rsidRPr="00262AF3">
      <w:rPr>
        <w:noProof/>
        <w:sz w:val="24"/>
        <w:szCs w:val="24"/>
      </w:rPr>
      <w:t>1</w:t>
    </w:r>
    <w:r w:rsidR="00F9194E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6181A" w14:textId="77777777" w:rsidR="00490591" w:rsidRDefault="00490591">
      <w:pPr>
        <w:spacing w:after="0" w:line="240" w:lineRule="auto"/>
      </w:pPr>
      <w:r>
        <w:separator/>
      </w:r>
    </w:p>
  </w:footnote>
  <w:footnote w:type="continuationSeparator" w:id="0">
    <w:p w14:paraId="23D3B8BD" w14:textId="77777777" w:rsidR="00490591" w:rsidRDefault="004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754AA" w14:textId="77777777" w:rsidR="00254C9E" w:rsidRDefault="00490591">
    <w:pPr>
      <w:pStyle w:val="Sudvzhlav"/>
    </w:pPr>
    <w:sdt>
      <w:sdtPr>
        <w:alias w:val="Název"/>
        <w:id w:val="540890930"/>
        <w:placeholder>
          <w:docPart w:val="725EC5F6EA58406BA9F433F5751421F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51805">
          <w:t>Ochrana osobních dat v masérně Bazén</w:t>
        </w:r>
      </w:sdtContent>
    </w:sdt>
  </w:p>
  <w:p w14:paraId="346754AB" w14:textId="77777777" w:rsidR="00254C9E" w:rsidRDefault="00254C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754AC" w14:textId="77777777" w:rsidR="00254C9E" w:rsidRDefault="00490591">
    <w:pPr>
      <w:pStyle w:val="Lichvzhlav"/>
      <w:rPr>
        <w:szCs w:val="20"/>
      </w:rPr>
    </w:pPr>
    <w:sdt>
      <w:sdtPr>
        <w:rPr>
          <w:szCs w:val="20"/>
        </w:rPr>
        <w:alias w:val="Titul"/>
        <w:id w:val="54093244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55D3B">
          <w:rPr>
            <w:szCs w:val="20"/>
          </w:rPr>
          <w:t>Ochrana osobních dat</w:t>
        </w:r>
        <w:r w:rsidR="00F51805">
          <w:rPr>
            <w:szCs w:val="20"/>
          </w:rPr>
          <w:t xml:space="preserve"> v masérně Bazén</w:t>
        </w:r>
      </w:sdtContent>
    </w:sdt>
  </w:p>
  <w:p w14:paraId="346754AD" w14:textId="77777777" w:rsidR="00254C9E" w:rsidRDefault="00254C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Seznamsodrkami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Seznamsodrkami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Seznamsodrkami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Seznamsodrkami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90B05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93782F"/>
    <w:multiLevelType w:val="hybridMultilevel"/>
    <w:tmpl w:val="DCA2F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17A9B"/>
    <w:multiLevelType w:val="multilevel"/>
    <w:tmpl w:val="0409001D"/>
    <w:styleLink w:val="Stylseznamuuprosted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880799"/>
    <w:multiLevelType w:val="hybridMultilevel"/>
    <w:tmpl w:val="B7F49C8A"/>
    <w:lvl w:ilvl="0" w:tplc="557000B0">
      <w:start w:val="1"/>
      <w:numFmt w:val="bullet"/>
      <w:pStyle w:val="Seznamsodrkami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3DD2FB1"/>
    <w:multiLevelType w:val="hybridMultilevel"/>
    <w:tmpl w:val="6526BF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D929354">
      <w:start w:val="1"/>
      <w:numFmt w:val="lowerLetter"/>
      <w:lvlText w:val="%2."/>
      <w:lvlJc w:val="left"/>
      <w:pPr>
        <w:ind w:left="1440" w:hanging="360"/>
      </w:pPr>
    </w:lvl>
    <w:lvl w:ilvl="2" w:tplc="74763A8C">
      <w:start w:val="1"/>
      <w:numFmt w:val="lowerRoman"/>
      <w:lvlText w:val="%3."/>
      <w:lvlJc w:val="right"/>
      <w:pPr>
        <w:ind w:left="2160" w:hanging="180"/>
      </w:pPr>
    </w:lvl>
    <w:lvl w:ilvl="3" w:tplc="55180916">
      <w:start w:val="1"/>
      <w:numFmt w:val="decimal"/>
      <w:lvlText w:val="%4."/>
      <w:lvlJc w:val="left"/>
      <w:pPr>
        <w:ind w:left="2880" w:hanging="360"/>
      </w:pPr>
    </w:lvl>
    <w:lvl w:ilvl="4" w:tplc="05F87278">
      <w:start w:val="1"/>
      <w:numFmt w:val="lowerLetter"/>
      <w:lvlText w:val="%5."/>
      <w:lvlJc w:val="left"/>
      <w:pPr>
        <w:ind w:left="3600" w:hanging="360"/>
      </w:pPr>
    </w:lvl>
    <w:lvl w:ilvl="5" w:tplc="020CCF36">
      <w:start w:val="1"/>
      <w:numFmt w:val="lowerRoman"/>
      <w:lvlText w:val="%6."/>
      <w:lvlJc w:val="right"/>
      <w:pPr>
        <w:ind w:left="4320" w:hanging="180"/>
      </w:pPr>
    </w:lvl>
    <w:lvl w:ilvl="6" w:tplc="08388FF0">
      <w:start w:val="1"/>
      <w:numFmt w:val="decimal"/>
      <w:lvlText w:val="%7."/>
      <w:lvlJc w:val="left"/>
      <w:pPr>
        <w:ind w:left="5040" w:hanging="360"/>
      </w:pPr>
    </w:lvl>
    <w:lvl w:ilvl="7" w:tplc="854411BE">
      <w:start w:val="1"/>
      <w:numFmt w:val="lowerLetter"/>
      <w:lvlText w:val="%8."/>
      <w:lvlJc w:val="left"/>
      <w:pPr>
        <w:ind w:left="5760" w:hanging="360"/>
      </w:pPr>
    </w:lvl>
    <w:lvl w:ilvl="8" w:tplc="1D58313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D21D3"/>
    <w:multiLevelType w:val="hybridMultilevel"/>
    <w:tmpl w:val="6526BF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D929354">
      <w:start w:val="1"/>
      <w:numFmt w:val="lowerLetter"/>
      <w:lvlText w:val="%2."/>
      <w:lvlJc w:val="left"/>
      <w:pPr>
        <w:ind w:left="1440" w:hanging="360"/>
      </w:pPr>
    </w:lvl>
    <w:lvl w:ilvl="2" w:tplc="74763A8C">
      <w:start w:val="1"/>
      <w:numFmt w:val="lowerRoman"/>
      <w:lvlText w:val="%3."/>
      <w:lvlJc w:val="right"/>
      <w:pPr>
        <w:ind w:left="2160" w:hanging="180"/>
      </w:pPr>
    </w:lvl>
    <w:lvl w:ilvl="3" w:tplc="55180916">
      <w:start w:val="1"/>
      <w:numFmt w:val="decimal"/>
      <w:lvlText w:val="%4."/>
      <w:lvlJc w:val="left"/>
      <w:pPr>
        <w:ind w:left="2880" w:hanging="360"/>
      </w:pPr>
    </w:lvl>
    <w:lvl w:ilvl="4" w:tplc="05F87278">
      <w:start w:val="1"/>
      <w:numFmt w:val="lowerLetter"/>
      <w:lvlText w:val="%5."/>
      <w:lvlJc w:val="left"/>
      <w:pPr>
        <w:ind w:left="3600" w:hanging="360"/>
      </w:pPr>
    </w:lvl>
    <w:lvl w:ilvl="5" w:tplc="020CCF36">
      <w:start w:val="1"/>
      <w:numFmt w:val="lowerRoman"/>
      <w:lvlText w:val="%6."/>
      <w:lvlJc w:val="right"/>
      <w:pPr>
        <w:ind w:left="4320" w:hanging="180"/>
      </w:pPr>
    </w:lvl>
    <w:lvl w:ilvl="6" w:tplc="08388FF0">
      <w:start w:val="1"/>
      <w:numFmt w:val="decimal"/>
      <w:lvlText w:val="%7."/>
      <w:lvlJc w:val="left"/>
      <w:pPr>
        <w:ind w:left="5040" w:hanging="360"/>
      </w:pPr>
    </w:lvl>
    <w:lvl w:ilvl="7" w:tplc="854411BE">
      <w:start w:val="1"/>
      <w:numFmt w:val="lowerLetter"/>
      <w:lvlText w:val="%8."/>
      <w:lvlJc w:val="left"/>
      <w:pPr>
        <w:ind w:left="5760" w:hanging="360"/>
      </w:pPr>
    </w:lvl>
    <w:lvl w:ilvl="8" w:tplc="1D5831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2456A"/>
    <w:multiLevelType w:val="hybridMultilevel"/>
    <w:tmpl w:val="80D60530"/>
    <w:lvl w:ilvl="0" w:tplc="68C48E3A">
      <w:start w:val="1"/>
      <w:numFmt w:val="decimal"/>
      <w:lvlText w:val="%1."/>
      <w:lvlJc w:val="left"/>
      <w:pPr>
        <w:ind w:left="720" w:hanging="360"/>
      </w:pPr>
    </w:lvl>
    <w:lvl w:ilvl="1" w:tplc="B25A9266">
      <w:start w:val="1"/>
      <w:numFmt w:val="lowerLetter"/>
      <w:lvlText w:val="%2."/>
      <w:lvlJc w:val="left"/>
      <w:pPr>
        <w:ind w:left="1440" w:hanging="360"/>
      </w:pPr>
    </w:lvl>
    <w:lvl w:ilvl="2" w:tplc="BD760B32">
      <w:start w:val="1"/>
      <w:numFmt w:val="lowerRoman"/>
      <w:lvlText w:val="%3."/>
      <w:lvlJc w:val="right"/>
      <w:pPr>
        <w:ind w:left="2160" w:hanging="180"/>
      </w:pPr>
    </w:lvl>
    <w:lvl w:ilvl="3" w:tplc="BD669402">
      <w:start w:val="1"/>
      <w:numFmt w:val="decimal"/>
      <w:lvlText w:val="%4."/>
      <w:lvlJc w:val="left"/>
      <w:pPr>
        <w:ind w:left="2880" w:hanging="360"/>
      </w:pPr>
    </w:lvl>
    <w:lvl w:ilvl="4" w:tplc="A28E9F56">
      <w:start w:val="1"/>
      <w:numFmt w:val="lowerLetter"/>
      <w:lvlText w:val="%5."/>
      <w:lvlJc w:val="left"/>
      <w:pPr>
        <w:ind w:left="3600" w:hanging="360"/>
      </w:pPr>
    </w:lvl>
    <w:lvl w:ilvl="5" w:tplc="4CBC2356">
      <w:start w:val="1"/>
      <w:numFmt w:val="lowerRoman"/>
      <w:lvlText w:val="%6."/>
      <w:lvlJc w:val="right"/>
      <w:pPr>
        <w:ind w:left="4320" w:hanging="180"/>
      </w:pPr>
    </w:lvl>
    <w:lvl w:ilvl="6" w:tplc="08FCE7FE">
      <w:start w:val="1"/>
      <w:numFmt w:val="decimal"/>
      <w:lvlText w:val="%7."/>
      <w:lvlJc w:val="left"/>
      <w:pPr>
        <w:ind w:left="5040" w:hanging="360"/>
      </w:pPr>
    </w:lvl>
    <w:lvl w:ilvl="7" w:tplc="C186A9E6">
      <w:start w:val="1"/>
      <w:numFmt w:val="lowerLetter"/>
      <w:lvlText w:val="%8."/>
      <w:lvlJc w:val="left"/>
      <w:pPr>
        <w:ind w:left="5760" w:hanging="360"/>
      </w:pPr>
    </w:lvl>
    <w:lvl w:ilvl="8" w:tplc="7EF01F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D46C8"/>
    <w:multiLevelType w:val="hybridMultilevel"/>
    <w:tmpl w:val="70F87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C70DE"/>
    <w:multiLevelType w:val="hybridMultilevel"/>
    <w:tmpl w:val="73F626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E28EF"/>
    <w:multiLevelType w:val="hybridMultilevel"/>
    <w:tmpl w:val="D6E47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710E5"/>
    <w:multiLevelType w:val="hybridMultilevel"/>
    <w:tmpl w:val="BF7A2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7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6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2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0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D3B"/>
    <w:rsid w:val="000B0D8C"/>
    <w:rsid w:val="000E7FA2"/>
    <w:rsid w:val="00254C9E"/>
    <w:rsid w:val="00262AF3"/>
    <w:rsid w:val="00267A70"/>
    <w:rsid w:val="00342551"/>
    <w:rsid w:val="003A25CE"/>
    <w:rsid w:val="00400E41"/>
    <w:rsid w:val="0047602C"/>
    <w:rsid w:val="00490591"/>
    <w:rsid w:val="004E2168"/>
    <w:rsid w:val="004E2CEA"/>
    <w:rsid w:val="005A1452"/>
    <w:rsid w:val="005B4B3A"/>
    <w:rsid w:val="005D7D8F"/>
    <w:rsid w:val="00603202"/>
    <w:rsid w:val="006035B6"/>
    <w:rsid w:val="00634BC3"/>
    <w:rsid w:val="0097285A"/>
    <w:rsid w:val="00A974AF"/>
    <w:rsid w:val="00BE4F52"/>
    <w:rsid w:val="00C61658"/>
    <w:rsid w:val="00D55D3B"/>
    <w:rsid w:val="00E65CBA"/>
    <w:rsid w:val="00EF0BBE"/>
    <w:rsid w:val="00F51805"/>
    <w:rsid w:val="00F9194E"/>
    <w:rsid w:val="7DA1F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675462"/>
  <w15:docId w15:val="{592D4C86-8DD1-4C0C-BDFF-17429244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4C9E"/>
    <w:pPr>
      <w:spacing w:after="180" w:line="264" w:lineRule="auto"/>
    </w:pPr>
    <w:rPr>
      <w:rFonts w:eastAsiaTheme="minorEastAsia"/>
      <w:sz w:val="23"/>
      <w:szCs w:val="23"/>
      <w:lang w:val="cs-CZ"/>
    </w:rPr>
  </w:style>
  <w:style w:type="paragraph" w:styleId="Nadpis1">
    <w:name w:val="heading 1"/>
    <w:basedOn w:val="Normln"/>
    <w:next w:val="Normln"/>
    <w:link w:val="Nadpis1Char"/>
    <w:uiPriority w:val="9"/>
    <w:unhideWhenUsed/>
    <w:qFormat/>
    <w:rsid w:val="00254C9E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4C9E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4C9E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4C9E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4C9E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4C9E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4C9E"/>
    <w:pPr>
      <w:spacing w:after="0"/>
      <w:outlineLvl w:val="6"/>
    </w:pPr>
    <w:rPr>
      <w:smallCaps/>
      <w:color w:val="000000" w:themeColor="text1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4C9E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4C9E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4C9E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54C9E"/>
    <w:rPr>
      <w:b/>
      <w:bCs/>
      <w:color w:val="94B6D2" w:themeColor="accent1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254C9E"/>
    <w:rPr>
      <w:b/>
      <w:bCs/>
      <w:color w:val="000000" w:themeColor="text1"/>
      <w:spacing w:val="10"/>
      <w:sz w:val="23"/>
    </w:rPr>
  </w:style>
  <w:style w:type="paragraph" w:styleId="Zpat">
    <w:name w:val="footer"/>
    <w:basedOn w:val="Normln"/>
    <w:link w:val="ZpatChar"/>
    <w:uiPriority w:val="99"/>
    <w:semiHidden/>
    <w:unhideWhenUsed/>
    <w:rsid w:val="00254C9E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54C9E"/>
    <w:rPr>
      <w:sz w:val="23"/>
    </w:rPr>
  </w:style>
  <w:style w:type="paragraph" w:styleId="Zhlav">
    <w:name w:val="header"/>
    <w:basedOn w:val="Normln"/>
    <w:link w:val="ZhlavChar"/>
    <w:uiPriority w:val="99"/>
    <w:semiHidden/>
    <w:unhideWhenUsed/>
    <w:rsid w:val="00254C9E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54C9E"/>
    <w:rPr>
      <w:sz w:val="23"/>
    </w:rPr>
  </w:style>
  <w:style w:type="paragraph" w:styleId="Vrazncitt">
    <w:name w:val="Intense Quote"/>
    <w:basedOn w:val="Normln"/>
    <w:link w:val="VrazncittChar"/>
    <w:uiPriority w:val="30"/>
    <w:qFormat/>
    <w:rsid w:val="00254C9E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4C9E"/>
    <w:rPr>
      <w:b/>
      <w:bCs/>
      <w:color w:val="DD8047" w:themeColor="accent2"/>
      <w:sz w:val="23"/>
      <w:shd w:val="clear" w:color="auto" w:fill="FFFFFF" w:themeFill="background1"/>
    </w:rPr>
  </w:style>
  <w:style w:type="paragraph" w:styleId="Podnadpis">
    <w:name w:val="Subtitle"/>
    <w:basedOn w:val="Normln"/>
    <w:link w:val="PodnadpisChar"/>
    <w:uiPriority w:val="11"/>
    <w:qFormat/>
    <w:rsid w:val="00254C9E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54C9E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paragraph" w:styleId="Nzev">
    <w:name w:val="Title"/>
    <w:basedOn w:val="Normln"/>
    <w:link w:val="NzevChar"/>
    <w:uiPriority w:val="10"/>
    <w:qFormat/>
    <w:rsid w:val="00254C9E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54C9E"/>
    <w:rPr>
      <w:color w:val="775F55" w:themeColor="text2"/>
      <w:sz w:val="72"/>
      <w:szCs w:val="7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4C9E"/>
    <w:rPr>
      <w:rFonts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C9E"/>
    <w:rPr>
      <w:rFonts w:eastAsiaTheme="minorEastAsia" w:hAnsi="Tahoma"/>
      <w:sz w:val="16"/>
      <w:szCs w:val="16"/>
      <w:lang w:val="cs-CZ"/>
    </w:rPr>
  </w:style>
  <w:style w:type="character" w:styleId="Nzevknihy">
    <w:name w:val="Book Title"/>
    <w:basedOn w:val="Standardnpsmoodstavce"/>
    <w:uiPriority w:val="33"/>
    <w:qFormat/>
    <w:rsid w:val="00254C9E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cs-CZ"/>
    </w:rPr>
  </w:style>
  <w:style w:type="paragraph" w:styleId="Titulek">
    <w:name w:val="caption"/>
    <w:basedOn w:val="Normln"/>
    <w:next w:val="Normln"/>
    <w:uiPriority w:val="35"/>
    <w:unhideWhenUsed/>
    <w:rsid w:val="00254C9E"/>
    <w:rPr>
      <w:b/>
      <w:bCs/>
      <w:caps/>
      <w:sz w:val="16"/>
      <w:szCs w:val="16"/>
    </w:rPr>
  </w:style>
  <w:style w:type="character" w:styleId="Zdraznn">
    <w:name w:val="Emphasis"/>
    <w:uiPriority w:val="20"/>
    <w:qFormat/>
    <w:rsid w:val="00254C9E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4C9E"/>
    <w:rPr>
      <w:caps/>
      <w:spacing w:val="1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4C9E"/>
    <w:rPr>
      <w:b/>
      <w:bCs/>
      <w:color w:val="775F55" w:themeColor="text2"/>
      <w:spacing w:val="10"/>
      <w:sz w:val="23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C9E"/>
    <w:rPr>
      <w:b/>
      <w:bCs/>
      <w:color w:val="DD8047" w:themeColor="accent2"/>
      <w:spacing w:val="10"/>
      <w:sz w:val="23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4C9E"/>
    <w:rPr>
      <w:smallCaps/>
      <w:color w:val="000000" w:themeColor="text1"/>
      <w:spacing w:val="10"/>
      <w:sz w:val="23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4C9E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4C9E"/>
    <w:rPr>
      <w:b/>
      <w:bCs/>
      <w:caps/>
      <w:color w:val="A5AB81" w:themeColor="accent3"/>
      <w:spacing w:val="4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54C9E"/>
    <w:rPr>
      <w:color w:val="F7B615" w:themeColor="hyperlink"/>
      <w:u w:val="single"/>
    </w:rPr>
  </w:style>
  <w:style w:type="character" w:styleId="Zdraznnintenzivn">
    <w:name w:val="Intense Emphasis"/>
    <w:basedOn w:val="Standardnpsmoodstavce"/>
    <w:uiPriority w:val="21"/>
    <w:qFormat/>
    <w:rsid w:val="00254C9E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character" w:styleId="Odkazintenzivn">
    <w:name w:val="Intense Reference"/>
    <w:basedOn w:val="Standardnpsmoodstavce"/>
    <w:uiPriority w:val="32"/>
    <w:qFormat/>
    <w:rsid w:val="00254C9E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Seznam">
    <w:name w:val="List"/>
    <w:basedOn w:val="Normln"/>
    <w:uiPriority w:val="99"/>
    <w:semiHidden/>
    <w:unhideWhenUsed/>
    <w:rsid w:val="00254C9E"/>
    <w:pPr>
      <w:ind w:left="360" w:hanging="360"/>
    </w:pPr>
  </w:style>
  <w:style w:type="paragraph" w:styleId="Seznam2">
    <w:name w:val="List 2"/>
    <w:basedOn w:val="Normln"/>
    <w:uiPriority w:val="99"/>
    <w:semiHidden/>
    <w:unhideWhenUsed/>
    <w:rsid w:val="00254C9E"/>
    <w:pPr>
      <w:ind w:left="720" w:hanging="360"/>
    </w:pPr>
  </w:style>
  <w:style w:type="paragraph" w:styleId="Seznamsodrkami">
    <w:name w:val="List Bullet"/>
    <w:basedOn w:val="Normln"/>
    <w:uiPriority w:val="36"/>
    <w:unhideWhenUsed/>
    <w:qFormat/>
    <w:rsid w:val="00254C9E"/>
    <w:pPr>
      <w:numPr>
        <w:numId w:val="14"/>
      </w:numPr>
    </w:pPr>
    <w:rPr>
      <w:sz w:val="24"/>
      <w:szCs w:val="24"/>
    </w:rPr>
  </w:style>
  <w:style w:type="paragraph" w:styleId="Seznamsodrkami2">
    <w:name w:val="List Bullet 2"/>
    <w:basedOn w:val="Normln"/>
    <w:uiPriority w:val="36"/>
    <w:unhideWhenUsed/>
    <w:qFormat/>
    <w:rsid w:val="00254C9E"/>
    <w:pPr>
      <w:numPr>
        <w:numId w:val="15"/>
      </w:numPr>
    </w:pPr>
    <w:rPr>
      <w:color w:val="94B6D2" w:themeColor="accent1"/>
    </w:rPr>
  </w:style>
  <w:style w:type="paragraph" w:styleId="Seznamsodrkami3">
    <w:name w:val="List Bullet 3"/>
    <w:basedOn w:val="Normln"/>
    <w:uiPriority w:val="36"/>
    <w:unhideWhenUsed/>
    <w:qFormat/>
    <w:rsid w:val="00254C9E"/>
    <w:pPr>
      <w:numPr>
        <w:numId w:val="16"/>
      </w:numPr>
    </w:pPr>
    <w:rPr>
      <w:color w:val="DD8047" w:themeColor="accent2"/>
    </w:rPr>
  </w:style>
  <w:style w:type="paragraph" w:styleId="Seznamsodrkami4">
    <w:name w:val="List Bullet 4"/>
    <w:basedOn w:val="Normln"/>
    <w:uiPriority w:val="36"/>
    <w:unhideWhenUsed/>
    <w:qFormat/>
    <w:rsid w:val="00254C9E"/>
    <w:pPr>
      <w:numPr>
        <w:numId w:val="17"/>
      </w:numPr>
    </w:pPr>
    <w:rPr>
      <w:caps/>
      <w:spacing w:val="4"/>
    </w:rPr>
  </w:style>
  <w:style w:type="paragraph" w:styleId="Seznamsodrkami5">
    <w:name w:val="List Bullet 5"/>
    <w:basedOn w:val="Normln"/>
    <w:uiPriority w:val="36"/>
    <w:unhideWhenUsed/>
    <w:qFormat/>
    <w:rsid w:val="00254C9E"/>
    <w:pPr>
      <w:numPr>
        <w:numId w:val="18"/>
      </w:numPr>
    </w:pPr>
  </w:style>
  <w:style w:type="paragraph" w:styleId="Odstavecseseznamem">
    <w:name w:val="List Paragraph"/>
    <w:basedOn w:val="Normln"/>
    <w:uiPriority w:val="34"/>
    <w:unhideWhenUsed/>
    <w:qFormat/>
    <w:rsid w:val="00254C9E"/>
    <w:pPr>
      <w:ind w:left="720"/>
      <w:contextualSpacing/>
    </w:pPr>
  </w:style>
  <w:style w:type="numbering" w:customStyle="1" w:styleId="Stylseznamuuprosted">
    <w:name w:val="Styl seznamu uprostřed"/>
    <w:uiPriority w:val="99"/>
    <w:rsid w:val="00254C9E"/>
    <w:pPr>
      <w:numPr>
        <w:numId w:val="13"/>
      </w:numPr>
    </w:pPr>
  </w:style>
  <w:style w:type="paragraph" w:styleId="Bezmezer">
    <w:name w:val="No Spacing"/>
    <w:basedOn w:val="Normln"/>
    <w:link w:val="BezmezerChar"/>
    <w:uiPriority w:val="99"/>
    <w:qFormat/>
    <w:rsid w:val="00254C9E"/>
    <w:pPr>
      <w:spacing w:after="0" w:line="240" w:lineRule="auto"/>
    </w:pPr>
  </w:style>
  <w:style w:type="paragraph" w:styleId="Citt">
    <w:name w:val="Quote"/>
    <w:basedOn w:val="Normln"/>
    <w:link w:val="CittChar"/>
    <w:uiPriority w:val="29"/>
    <w:qFormat/>
    <w:rsid w:val="00254C9E"/>
    <w:rPr>
      <w:i/>
      <w:iCs/>
      <w:smallCaps/>
      <w:color w:val="775F55" w:themeColor="text2"/>
      <w:spacing w:val="6"/>
    </w:rPr>
  </w:style>
  <w:style w:type="character" w:customStyle="1" w:styleId="CittChar">
    <w:name w:val="Citát Char"/>
    <w:basedOn w:val="Standardnpsmoodstavce"/>
    <w:link w:val="Citt"/>
    <w:uiPriority w:val="29"/>
    <w:rsid w:val="00254C9E"/>
    <w:rPr>
      <w:i/>
      <w:iCs/>
      <w:smallCaps/>
      <w:color w:val="775F55" w:themeColor="text2"/>
      <w:spacing w:val="6"/>
      <w:sz w:val="23"/>
    </w:rPr>
  </w:style>
  <w:style w:type="character" w:styleId="Siln">
    <w:name w:val="Strong"/>
    <w:uiPriority w:val="22"/>
    <w:qFormat/>
    <w:rsid w:val="00254C9E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cs-CZ"/>
    </w:rPr>
  </w:style>
  <w:style w:type="character" w:styleId="Zdraznnjemn">
    <w:name w:val="Subtle Emphasis"/>
    <w:basedOn w:val="Standardnpsmoodstavce"/>
    <w:uiPriority w:val="19"/>
    <w:qFormat/>
    <w:rsid w:val="00254C9E"/>
    <w:rPr>
      <w:rFonts w:asciiTheme="minorHAnsi" w:hAnsiTheme="minorHAnsi"/>
      <w:i/>
      <w:iCs/>
      <w:sz w:val="23"/>
    </w:rPr>
  </w:style>
  <w:style w:type="character" w:styleId="Odkazjemn">
    <w:name w:val="Subtle Reference"/>
    <w:basedOn w:val="Standardnpsmoodstavce"/>
    <w:uiPriority w:val="31"/>
    <w:qFormat/>
    <w:rsid w:val="00254C9E"/>
    <w:rPr>
      <w:rFonts w:asciiTheme="minorHAnsi" w:hAnsiTheme="minorHAnsi"/>
      <w:b/>
      <w:bCs/>
      <w:i/>
      <w:iCs/>
      <w:color w:val="775F55" w:themeColor="text2"/>
      <w:sz w:val="23"/>
    </w:rPr>
  </w:style>
  <w:style w:type="table" w:styleId="Mkatabulky">
    <w:name w:val="Table Grid"/>
    <w:basedOn w:val="Normlntabulka"/>
    <w:uiPriority w:val="1"/>
    <w:rsid w:val="00254C9E"/>
    <w:pPr>
      <w:spacing w:after="0" w:line="240" w:lineRule="auto"/>
    </w:pPr>
    <w:rPr>
      <w:rFonts w:eastAsiaTheme="minorEastAsia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citac">
    <w:name w:val="table of authorities"/>
    <w:basedOn w:val="Normln"/>
    <w:next w:val="Normln"/>
    <w:uiPriority w:val="99"/>
    <w:semiHidden/>
    <w:unhideWhenUsed/>
    <w:rsid w:val="00254C9E"/>
    <w:pPr>
      <w:ind w:left="220" w:hanging="220"/>
    </w:pPr>
  </w:style>
  <w:style w:type="paragraph" w:styleId="Obsah1">
    <w:name w:val="toc 1"/>
    <w:basedOn w:val="Normln"/>
    <w:next w:val="Normln"/>
    <w:autoRedefine/>
    <w:uiPriority w:val="99"/>
    <w:semiHidden/>
    <w:unhideWhenUsed/>
    <w:rsid w:val="00254C9E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Obsah2">
    <w:name w:val="toc 2"/>
    <w:basedOn w:val="Normln"/>
    <w:next w:val="Normln"/>
    <w:autoRedefine/>
    <w:uiPriority w:val="99"/>
    <w:semiHidden/>
    <w:unhideWhenUsed/>
    <w:rsid w:val="00254C9E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unhideWhenUsed/>
    <w:qFormat/>
    <w:rsid w:val="00254C9E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unhideWhenUsed/>
    <w:qFormat/>
    <w:rsid w:val="00254C9E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unhideWhenUsed/>
    <w:qFormat/>
    <w:rsid w:val="00254C9E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Obsah6">
    <w:name w:val="toc 6"/>
    <w:basedOn w:val="Normln"/>
    <w:next w:val="Normln"/>
    <w:autoRedefine/>
    <w:uiPriority w:val="99"/>
    <w:semiHidden/>
    <w:unhideWhenUsed/>
    <w:qFormat/>
    <w:rsid w:val="00254C9E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Obsah7">
    <w:name w:val="toc 7"/>
    <w:basedOn w:val="Normln"/>
    <w:next w:val="Normln"/>
    <w:autoRedefine/>
    <w:uiPriority w:val="99"/>
    <w:semiHidden/>
    <w:unhideWhenUsed/>
    <w:qFormat/>
    <w:rsid w:val="00254C9E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Obsah8">
    <w:name w:val="toc 8"/>
    <w:basedOn w:val="Normln"/>
    <w:next w:val="Normln"/>
    <w:autoRedefine/>
    <w:uiPriority w:val="99"/>
    <w:semiHidden/>
    <w:unhideWhenUsed/>
    <w:qFormat/>
    <w:rsid w:val="00254C9E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Obsah9">
    <w:name w:val="toc 9"/>
    <w:basedOn w:val="Normln"/>
    <w:next w:val="Normln"/>
    <w:autoRedefine/>
    <w:uiPriority w:val="99"/>
    <w:semiHidden/>
    <w:unhideWhenUsed/>
    <w:qFormat/>
    <w:rsid w:val="00254C9E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character" w:customStyle="1" w:styleId="BezmezerChar">
    <w:name w:val="Bez mezer Char"/>
    <w:basedOn w:val="Standardnpsmoodstavce"/>
    <w:link w:val="Bezmezer"/>
    <w:uiPriority w:val="99"/>
    <w:rsid w:val="00254C9E"/>
    <w:rPr>
      <w:sz w:val="23"/>
    </w:rPr>
  </w:style>
  <w:style w:type="paragraph" w:customStyle="1" w:styleId="Sudvzhlav">
    <w:name w:val="Sudé v záhlaví"/>
    <w:basedOn w:val="Normln"/>
    <w:uiPriority w:val="39"/>
    <w:semiHidden/>
    <w:unhideWhenUsed/>
    <w:qFormat/>
    <w:rsid w:val="00254C9E"/>
    <w:pPr>
      <w:pBdr>
        <w:bottom w:val="single" w:sz="4" w:space="1" w:color="94B6D2" w:themeColor="accent1"/>
      </w:pBdr>
      <w:spacing w:after="0" w:line="240" w:lineRule="auto"/>
    </w:pPr>
    <w:rPr>
      <w:b/>
      <w:bCs/>
      <w:color w:val="775F55" w:themeColor="text2"/>
      <w:sz w:val="20"/>
      <w:szCs w:val="20"/>
    </w:rPr>
  </w:style>
  <w:style w:type="paragraph" w:customStyle="1" w:styleId="Sudvzpat">
    <w:name w:val="Sudé v zápatí"/>
    <w:basedOn w:val="Normln"/>
    <w:uiPriority w:val="49"/>
    <w:semiHidden/>
    <w:unhideWhenUsed/>
    <w:rsid w:val="00254C9E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Lichvzhlav">
    <w:name w:val="Liché v záhlaví"/>
    <w:basedOn w:val="Normln"/>
    <w:uiPriority w:val="39"/>
    <w:semiHidden/>
    <w:unhideWhenUsed/>
    <w:qFormat/>
    <w:rsid w:val="00254C9E"/>
    <w:pPr>
      <w:pBdr>
        <w:bottom w:val="single" w:sz="4" w:space="1" w:color="94B6D2" w:themeColor="accent1"/>
      </w:pBdr>
      <w:spacing w:after="0" w:line="240" w:lineRule="auto"/>
      <w:jc w:val="right"/>
    </w:pPr>
    <w:rPr>
      <w:b/>
      <w:bCs/>
      <w:color w:val="775F55" w:themeColor="text2"/>
      <w:sz w:val="20"/>
    </w:rPr>
  </w:style>
  <w:style w:type="paragraph" w:customStyle="1" w:styleId="Lichvzpat">
    <w:name w:val="Liché v zápatí"/>
    <w:basedOn w:val="Normln"/>
    <w:uiPriority w:val="39"/>
    <w:semiHidden/>
    <w:unhideWhenUsed/>
    <w:qFormat/>
    <w:rsid w:val="00254C9E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character" w:styleId="Zstupntext">
    <w:name w:val="Placeholder Text"/>
    <w:basedOn w:val="Standardnpsmoodstavce"/>
    <w:uiPriority w:val="99"/>
    <w:semiHidden/>
    <w:rsid w:val="00254C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Median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5111B4F9714F548600309013C618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D6021F-2245-4219-ABEC-7C295CEF10FA}"/>
      </w:docPartPr>
      <w:docPartBody>
        <w:p w:rsidR="000267E1" w:rsidRDefault="001E7360">
          <w:pPr>
            <w:pStyle w:val="2A5111B4F9714F548600309013C6184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[Zadejte název dokumentu.]</w:t>
          </w:r>
        </w:p>
      </w:docPartBody>
    </w:docPart>
    <w:docPart>
      <w:docPartPr>
        <w:name w:val="4EE08EE0185D4AE291AB232C5A8F3B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C92B57-D244-4F2F-B508-F5CBE21F1C3D}"/>
      </w:docPartPr>
      <w:docPartBody>
        <w:p w:rsidR="000267E1" w:rsidRDefault="001E7360">
          <w:pPr>
            <w:pStyle w:val="4EE08EE0185D4AE291AB232C5A8F3B80"/>
          </w:pPr>
          <w:r>
            <w:rPr>
              <w:color w:val="FFFFFF" w:themeColor="background1"/>
              <w:sz w:val="32"/>
              <w:szCs w:val="32"/>
            </w:rPr>
            <w:t>[Vyberte datum.]</w:t>
          </w:r>
        </w:p>
      </w:docPartBody>
    </w:docPart>
    <w:docPart>
      <w:docPartPr>
        <w:name w:val="1FC8B02B70A34966B8104A58955FF8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928816-773B-4347-95BB-C21F2274E5AD}"/>
      </w:docPartPr>
      <w:docPartBody>
        <w:p w:rsidR="000267E1" w:rsidRDefault="001E7360">
          <w:pPr>
            <w:pStyle w:val="1FC8B02B70A34966B8104A58955FF85F"/>
          </w:pPr>
          <w:r>
            <w:rPr>
              <w:color w:val="FFFFFF" w:themeColor="background1"/>
              <w:sz w:val="40"/>
              <w:szCs w:val="40"/>
            </w:rPr>
            <w:t>[Zadejte podtitul dokumentu.]</w:t>
          </w:r>
        </w:p>
      </w:docPartBody>
    </w:docPart>
    <w:docPart>
      <w:docPartPr>
        <w:name w:val="EB96CDF0CF0A40D2811628824A69B2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A2551-AE68-4E30-B057-14AD65631251}"/>
      </w:docPartPr>
      <w:docPartBody>
        <w:p w:rsidR="000267E1" w:rsidRDefault="001E7360">
          <w:pPr>
            <w:pStyle w:val="EB96CDF0CF0A40D2811628824A69B274"/>
          </w:pPr>
          <w:r>
            <w:t>[Zadejte název dokumentu.]</w:t>
          </w:r>
        </w:p>
      </w:docPartBody>
    </w:docPart>
    <w:docPart>
      <w:docPartPr>
        <w:name w:val="725EC5F6EA58406BA9F433F575142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C6E640-E788-48CB-87F1-81A857F1E4D9}"/>
      </w:docPartPr>
      <w:docPartBody>
        <w:p w:rsidR="000267E1" w:rsidRDefault="001E7360">
          <w:pPr>
            <w:pStyle w:val="725EC5F6EA58406BA9F433F5751421F1"/>
          </w:pPr>
          <w: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360"/>
    <w:rsid w:val="000267E1"/>
    <w:rsid w:val="001E7360"/>
    <w:rsid w:val="00BD2058"/>
    <w:rsid w:val="00D71FD8"/>
    <w:rsid w:val="00E1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67E1"/>
  </w:style>
  <w:style w:type="paragraph" w:styleId="Nadpis1">
    <w:name w:val="heading 1"/>
    <w:basedOn w:val="Normln"/>
    <w:next w:val="Normln"/>
    <w:link w:val="Nadpis1Char"/>
    <w:uiPriority w:val="9"/>
    <w:unhideWhenUsed/>
    <w:qFormat/>
    <w:rsid w:val="000267E1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44546A" w:themeColor="text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267E1"/>
    <w:pPr>
      <w:spacing w:before="240" w:after="80" w:line="264" w:lineRule="auto"/>
      <w:outlineLvl w:val="1"/>
    </w:pPr>
    <w:rPr>
      <w:b/>
      <w:bCs/>
      <w:color w:val="4472C4" w:themeColor="accent1"/>
      <w:spacing w:val="20"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267E1"/>
    <w:pPr>
      <w:spacing w:before="240" w:after="60" w:line="264" w:lineRule="auto"/>
      <w:outlineLvl w:val="2"/>
    </w:pPr>
    <w:rPr>
      <w:b/>
      <w:bCs/>
      <w:color w:val="000000" w:themeColor="text1"/>
      <w:spacing w:val="10"/>
      <w:sz w:val="23"/>
      <w:szCs w:val="23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A5111B4F9714F548600309013C61844">
    <w:name w:val="2A5111B4F9714F548600309013C61844"/>
    <w:rsid w:val="000267E1"/>
  </w:style>
  <w:style w:type="paragraph" w:customStyle="1" w:styleId="4EE08EE0185D4AE291AB232C5A8F3B80">
    <w:name w:val="4EE08EE0185D4AE291AB232C5A8F3B80"/>
    <w:rsid w:val="000267E1"/>
  </w:style>
  <w:style w:type="paragraph" w:customStyle="1" w:styleId="1FC8B02B70A34966B8104A58955FF85F">
    <w:name w:val="1FC8B02B70A34966B8104A58955FF85F"/>
    <w:rsid w:val="000267E1"/>
  </w:style>
  <w:style w:type="paragraph" w:customStyle="1" w:styleId="77BDD02AE517438AA00A6A81CAC5C2AF">
    <w:name w:val="77BDD02AE517438AA00A6A81CAC5C2AF"/>
    <w:rsid w:val="000267E1"/>
  </w:style>
  <w:style w:type="paragraph" w:customStyle="1" w:styleId="EB96CDF0CF0A40D2811628824A69B274">
    <w:name w:val="EB96CDF0CF0A40D2811628824A69B274"/>
    <w:rsid w:val="000267E1"/>
  </w:style>
  <w:style w:type="paragraph" w:customStyle="1" w:styleId="3AFA87BB49A143F79C8883A940338A5E">
    <w:name w:val="3AFA87BB49A143F79C8883A940338A5E"/>
    <w:rsid w:val="000267E1"/>
  </w:style>
  <w:style w:type="character" w:customStyle="1" w:styleId="Nadpis1Char">
    <w:name w:val="Nadpis 1 Char"/>
    <w:basedOn w:val="Standardnpsmoodstavce"/>
    <w:link w:val="Nadpis1"/>
    <w:uiPriority w:val="9"/>
    <w:rsid w:val="000267E1"/>
    <w:rPr>
      <w:rFonts w:asciiTheme="majorHAnsi" w:eastAsiaTheme="majorEastAsia" w:hAnsiTheme="majorHAnsi" w:cstheme="majorBidi"/>
      <w:caps/>
      <w:color w:val="44546A" w:themeColor="text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267E1"/>
    <w:rPr>
      <w:b/>
      <w:bCs/>
      <w:color w:val="4472C4" w:themeColor="accent1"/>
      <w:spacing w:val="20"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0267E1"/>
    <w:rPr>
      <w:b/>
      <w:bCs/>
      <w:color w:val="000000" w:themeColor="text1"/>
      <w:spacing w:val="10"/>
      <w:sz w:val="23"/>
      <w:szCs w:val="23"/>
      <w:lang w:eastAsia="en-US"/>
    </w:rPr>
  </w:style>
  <w:style w:type="paragraph" w:styleId="Vrazncitt">
    <w:name w:val="Intense Quote"/>
    <w:basedOn w:val="Normln"/>
    <w:link w:val="VrazncittChar"/>
    <w:uiPriority w:val="30"/>
    <w:qFormat/>
    <w:rsid w:val="000267E1"/>
    <w:pPr>
      <w:pBdr>
        <w:top w:val="double" w:sz="12" w:space="10" w:color="ED7D31" w:themeColor="accent2"/>
        <w:left w:val="double" w:sz="12" w:space="10" w:color="ED7D31" w:themeColor="accent2"/>
        <w:bottom w:val="double" w:sz="12" w:space="10" w:color="ED7D31" w:themeColor="accent2"/>
        <w:right w:val="double" w:sz="12" w:space="10" w:color="ED7D31" w:themeColor="accent2"/>
      </w:pBdr>
      <w:shd w:val="clear" w:color="auto" w:fill="FFFFFF" w:themeFill="background1"/>
      <w:spacing w:before="300" w:after="300" w:line="264" w:lineRule="auto"/>
      <w:ind w:left="720" w:right="720"/>
      <w:contextualSpacing/>
    </w:pPr>
    <w:rPr>
      <w:b/>
      <w:bCs/>
      <w:color w:val="ED7D31" w:themeColor="accent2"/>
      <w:sz w:val="23"/>
      <w:szCs w:val="23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67E1"/>
    <w:rPr>
      <w:b/>
      <w:bCs/>
      <w:color w:val="ED7D31" w:themeColor="accent2"/>
      <w:sz w:val="23"/>
      <w:szCs w:val="23"/>
      <w:shd w:val="clear" w:color="auto" w:fill="FFFFFF" w:themeFill="background1"/>
      <w:lang w:eastAsia="en-US"/>
    </w:rPr>
  </w:style>
  <w:style w:type="paragraph" w:customStyle="1" w:styleId="BF6F1526C8094569B704497002EC02F4">
    <w:name w:val="BF6F1526C8094569B704497002EC02F4"/>
    <w:rsid w:val="000267E1"/>
  </w:style>
  <w:style w:type="paragraph" w:customStyle="1" w:styleId="725EC5F6EA58406BA9F433F5751421F1">
    <w:name w:val="725EC5F6EA58406BA9F433F5751421F1"/>
    <w:rsid w:val="000267E1"/>
  </w:style>
  <w:style w:type="paragraph" w:customStyle="1" w:styleId="F6E00F1BFC5E49E5937928530A63DA4D">
    <w:name w:val="F6E00F1BFC5E49E5937928530A63DA4D"/>
    <w:rsid w:val="00026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F661CF1-FFCF-4111-9D3E-C49A188505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F5803116-0802-4B43-895D-DBB15E0BAC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MedianReport</Template>
  <TotalTime>50</TotalTime>
  <Pages>4</Pages>
  <Words>893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Ochrana osobních dat</vt:lpstr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Ochrana osobních dat v masérně Bazén</dc:title>
  <dc:subject>Vnitřní směrnice o nakládání s osobními údaji v Masérně</dc:subject>
  <dc:creator>Uzivatel</dc:creator>
  <cp:lastModifiedBy>Radim Horenský</cp:lastModifiedBy>
  <cp:revision>11</cp:revision>
  <cp:lastPrinted>2018-05-20T16:56:00Z</cp:lastPrinted>
  <dcterms:created xsi:type="dcterms:W3CDTF">2018-05-16T09:19:00Z</dcterms:created>
  <dcterms:modified xsi:type="dcterms:W3CDTF">2018-05-24T08:47:00Z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TC101927459990</vt:lpwstr>
  </property>
</Properties>
</file>